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F0807A" w14:textId="6E0B5B51" w:rsidR="009D62FE" w:rsidRDefault="00CB7A63" w:rsidP="00CA3164">
      <w:pPr>
        <w:autoSpaceDE w:val="0"/>
        <w:autoSpaceDN w:val="0"/>
        <w:adjustRightInd w:val="0"/>
        <w:spacing w:line="240" w:lineRule="atLeast"/>
        <w:rPr>
          <w:rFonts w:cs="Helv"/>
          <w:color w:val="000000"/>
          <w:sz w:val="20"/>
          <w:szCs w:val="20"/>
        </w:rPr>
      </w:pPr>
      <w:bookmarkStart w:id="0" w:name="_GoBack"/>
      <w:bookmarkEnd w:id="0"/>
      <w:r w:rsidRPr="00CB7A63">
        <w:rPr>
          <w:rFonts w:cs="Helv"/>
          <w:color w:val="000000"/>
          <w:sz w:val="20"/>
          <w:szCs w:val="20"/>
        </w:rPr>
        <w:tab/>
      </w:r>
      <w:r w:rsidRPr="00CB7A63">
        <w:rPr>
          <w:rFonts w:cs="Helv"/>
          <w:color w:val="000000"/>
          <w:sz w:val="20"/>
          <w:szCs w:val="20"/>
        </w:rPr>
        <w:tab/>
      </w:r>
    </w:p>
    <w:p w14:paraId="577BA1D7" w14:textId="49CC7D5C" w:rsidR="009D62FE" w:rsidRDefault="00237491" w:rsidP="006224C9">
      <w:pPr>
        <w:jc w:val="center"/>
        <w:rPr>
          <w:b/>
          <w:bCs/>
        </w:rPr>
      </w:pPr>
      <w:r>
        <w:rPr>
          <w:b/>
          <w:bCs/>
        </w:rPr>
        <w:t>Agenda</w:t>
      </w:r>
    </w:p>
    <w:p w14:paraId="6012FA4E" w14:textId="77777777" w:rsidR="00237491" w:rsidRDefault="00237491" w:rsidP="009D62FE">
      <w:pPr>
        <w:jc w:val="center"/>
        <w:rPr>
          <w:b/>
          <w:bCs/>
        </w:rPr>
      </w:pPr>
    </w:p>
    <w:p w14:paraId="3CFC8BB9" w14:textId="22E1B121" w:rsidR="009D62FE" w:rsidRPr="00CA7AD1" w:rsidRDefault="00CA7AD1" w:rsidP="009D62FE">
      <w:pPr>
        <w:rPr>
          <w:b/>
          <w:bCs/>
        </w:rPr>
      </w:pPr>
      <w:r w:rsidRPr="00CA7AD1">
        <w:rPr>
          <w:b/>
          <w:bCs/>
        </w:rPr>
        <w:t>DAY 1</w:t>
      </w:r>
    </w:p>
    <w:p w14:paraId="537848AC" w14:textId="77777777" w:rsidR="00CA7AD1" w:rsidRPr="00452BE7" w:rsidRDefault="00CA7AD1" w:rsidP="009D62FE"/>
    <w:p w14:paraId="3F891126" w14:textId="6F8E81DB" w:rsidR="009D62FE" w:rsidRDefault="00811C56" w:rsidP="005062A2">
      <w:pPr>
        <w:pStyle w:val="ListParagraph"/>
        <w:numPr>
          <w:ilvl w:val="0"/>
          <w:numId w:val="1"/>
        </w:numPr>
      </w:pPr>
      <w:r>
        <w:t>Welcome and Agenda Overview</w:t>
      </w:r>
    </w:p>
    <w:p w14:paraId="54FAD511" w14:textId="003133E3" w:rsidR="00C23929" w:rsidRDefault="00811C56" w:rsidP="00811C56">
      <w:pPr>
        <w:pStyle w:val="ListParagraph"/>
        <w:numPr>
          <w:ilvl w:val="1"/>
          <w:numId w:val="2"/>
        </w:numPr>
      </w:pPr>
      <w:r>
        <w:t>Introductions of all participants</w:t>
      </w:r>
    </w:p>
    <w:p w14:paraId="1D3904D7" w14:textId="2090D170" w:rsidR="00811C56" w:rsidRDefault="00811C56" w:rsidP="00811C56">
      <w:pPr>
        <w:pStyle w:val="ListParagraph"/>
        <w:numPr>
          <w:ilvl w:val="1"/>
          <w:numId w:val="2"/>
        </w:numPr>
      </w:pPr>
      <w:r>
        <w:t>Expectations and Ground Rules</w:t>
      </w:r>
    </w:p>
    <w:p w14:paraId="6EBF7A18" w14:textId="3700CBF4" w:rsidR="00811C56" w:rsidRDefault="00811C56" w:rsidP="00811C56">
      <w:pPr>
        <w:pStyle w:val="ListParagraph"/>
        <w:numPr>
          <w:ilvl w:val="1"/>
          <w:numId w:val="2"/>
        </w:numPr>
      </w:pPr>
      <w:r>
        <w:t>Meeting Schedule</w:t>
      </w:r>
    </w:p>
    <w:p w14:paraId="7A114F69" w14:textId="6E1BDF4A" w:rsidR="00811C56" w:rsidRDefault="00811C56" w:rsidP="00811C56">
      <w:pPr>
        <w:pStyle w:val="ListParagraph"/>
        <w:numPr>
          <w:ilvl w:val="1"/>
          <w:numId w:val="2"/>
        </w:numPr>
      </w:pPr>
      <w:r>
        <w:t>Scope</w:t>
      </w:r>
    </w:p>
    <w:p w14:paraId="3E521A9C" w14:textId="594C680A" w:rsidR="00811C56" w:rsidRDefault="00811C56" w:rsidP="00811C56">
      <w:pPr>
        <w:ind w:left="1080"/>
        <w:rPr>
          <w:i/>
        </w:rPr>
      </w:pPr>
    </w:p>
    <w:p w14:paraId="6340309B" w14:textId="4D8A6A5F" w:rsidR="00811C56" w:rsidRPr="00811C56" w:rsidRDefault="00811C56" w:rsidP="00811C56">
      <w:pPr>
        <w:ind w:left="1080"/>
        <w:rPr>
          <w:i/>
        </w:rPr>
      </w:pPr>
      <w:r>
        <w:rPr>
          <w:i/>
        </w:rPr>
        <w:t>Introduce all TIM participants, including participating FAA organizations and their roles.  Discuss the planned organization and ground rules of the meeting</w:t>
      </w:r>
      <w:r w:rsidR="00CA7AD1">
        <w:rPr>
          <w:i/>
        </w:rPr>
        <w:t xml:space="preserve"> (such as</w:t>
      </w:r>
      <w:r>
        <w:rPr>
          <w:i/>
        </w:rPr>
        <w:t xml:space="preserve"> expectation that everyone will participate</w:t>
      </w:r>
      <w:r w:rsidR="00CA7AD1">
        <w:rPr>
          <w:i/>
        </w:rPr>
        <w:t>)</w:t>
      </w:r>
      <w:r>
        <w:rPr>
          <w:i/>
        </w:rPr>
        <w:t>.  Lay out the planned scope of the TIMs</w:t>
      </w:r>
      <w:r w:rsidR="00B9499C">
        <w:rPr>
          <w:i/>
        </w:rPr>
        <w:t>.</w:t>
      </w:r>
    </w:p>
    <w:p w14:paraId="21F03AC3" w14:textId="4C1AB1D0" w:rsidR="00BA69AD" w:rsidRPr="00016B78" w:rsidRDefault="00BA69AD" w:rsidP="00A246E0">
      <w:pPr>
        <w:pStyle w:val="ListParagraph"/>
        <w:ind w:left="2160"/>
      </w:pPr>
    </w:p>
    <w:p w14:paraId="553EA293" w14:textId="32166BB1" w:rsidR="00EF6F57" w:rsidRDefault="00811C56" w:rsidP="004448D3">
      <w:pPr>
        <w:pStyle w:val="ListParagraph"/>
        <w:numPr>
          <w:ilvl w:val="0"/>
          <w:numId w:val="1"/>
        </w:numPr>
      </w:pPr>
      <w:r>
        <w:t>R</w:t>
      </w:r>
      <w:r w:rsidR="00237491">
        <w:t>ID Minimum Viable Product (MVP)</w:t>
      </w:r>
    </w:p>
    <w:p w14:paraId="5EABCBAD" w14:textId="241F97A9" w:rsidR="00811C56" w:rsidRDefault="00811C56" w:rsidP="004448D3">
      <w:pPr>
        <w:pStyle w:val="ListParagraph"/>
        <w:numPr>
          <w:ilvl w:val="1"/>
          <w:numId w:val="23"/>
        </w:numPr>
      </w:pPr>
      <w:r>
        <w:t>Objective</w:t>
      </w:r>
    </w:p>
    <w:p w14:paraId="6B09FF04" w14:textId="1ABCDBF2" w:rsidR="00811C56" w:rsidRDefault="009153DB" w:rsidP="004448D3">
      <w:pPr>
        <w:pStyle w:val="ListParagraph"/>
        <w:numPr>
          <w:ilvl w:val="1"/>
          <w:numId w:val="23"/>
        </w:numPr>
      </w:pPr>
      <w:r>
        <w:t>Desired</w:t>
      </w:r>
      <w:r w:rsidR="00811C56">
        <w:t xml:space="preserve"> Outcomes</w:t>
      </w:r>
    </w:p>
    <w:p w14:paraId="5A4EA004" w14:textId="5BB0A82C" w:rsidR="00CA7AD1" w:rsidRDefault="00CA7AD1" w:rsidP="004448D3">
      <w:pPr>
        <w:pStyle w:val="ListParagraph"/>
        <w:numPr>
          <w:ilvl w:val="1"/>
          <w:numId w:val="23"/>
        </w:numPr>
      </w:pPr>
      <w:r>
        <w:t>Schedule</w:t>
      </w:r>
    </w:p>
    <w:p w14:paraId="28BBA5C9" w14:textId="019B9E55" w:rsidR="009225A8" w:rsidRPr="00EE1284" w:rsidRDefault="00CA7AD1" w:rsidP="004448D3">
      <w:pPr>
        <w:pStyle w:val="ListParagraph"/>
        <w:numPr>
          <w:ilvl w:val="1"/>
          <w:numId w:val="23"/>
        </w:numPr>
      </w:pPr>
      <w:r>
        <w:t>Major Elements of MVP</w:t>
      </w:r>
    </w:p>
    <w:p w14:paraId="739372EB" w14:textId="77777777" w:rsidR="00237491" w:rsidRPr="00EE1284" w:rsidRDefault="00237491" w:rsidP="00237491">
      <w:pPr>
        <w:pStyle w:val="ListParagraph"/>
        <w:ind w:left="1440"/>
      </w:pPr>
    </w:p>
    <w:p w14:paraId="45E14FA7" w14:textId="6604CA99" w:rsidR="009153DB" w:rsidRPr="009153DB" w:rsidRDefault="009153DB" w:rsidP="009153DB">
      <w:pPr>
        <w:ind w:left="1080"/>
        <w:rPr>
          <w:i/>
        </w:rPr>
      </w:pPr>
      <w:r>
        <w:rPr>
          <w:i/>
        </w:rPr>
        <w:t>Define the concept and objective of the RID MVP</w:t>
      </w:r>
      <w:r w:rsidR="00CA7AD1">
        <w:rPr>
          <w:i/>
        </w:rPr>
        <w:t xml:space="preserve"> capability</w:t>
      </w:r>
      <w:r>
        <w:rPr>
          <w:i/>
        </w:rPr>
        <w:t xml:space="preserve">. Define the planned outcomes that the group seeks in developing and deploying the MVP. Discuss the planned schedule for achieving an </w:t>
      </w:r>
      <w:r w:rsidR="00CA7AD1">
        <w:rPr>
          <w:i/>
        </w:rPr>
        <w:t>o</w:t>
      </w:r>
      <w:r>
        <w:rPr>
          <w:i/>
        </w:rPr>
        <w:t xml:space="preserve">perational MVP </w:t>
      </w:r>
      <w:r w:rsidR="00CA7AD1">
        <w:rPr>
          <w:i/>
        </w:rPr>
        <w:t>by</w:t>
      </w:r>
      <w:r>
        <w:rPr>
          <w:i/>
        </w:rPr>
        <w:t xml:space="preserve"> December 2020.</w:t>
      </w:r>
    </w:p>
    <w:p w14:paraId="13F78ECB" w14:textId="77777777" w:rsidR="00EF6F57" w:rsidRDefault="00EF6F57" w:rsidP="00EF6F57"/>
    <w:p w14:paraId="12C3D7D7" w14:textId="5B5A9F3A" w:rsidR="003505BE" w:rsidRDefault="00237491" w:rsidP="004448D3">
      <w:pPr>
        <w:pStyle w:val="ListParagraph"/>
        <w:numPr>
          <w:ilvl w:val="0"/>
          <w:numId w:val="1"/>
        </w:numPr>
      </w:pPr>
      <w:r>
        <w:t xml:space="preserve">RID </w:t>
      </w:r>
      <w:r w:rsidR="00CA7AD1">
        <w:t>Concept of Use (</w:t>
      </w:r>
      <w:r>
        <w:t>ConUse</w:t>
      </w:r>
      <w:r w:rsidR="00CA7AD1">
        <w:t>)</w:t>
      </w:r>
    </w:p>
    <w:p w14:paraId="6F73B3DF" w14:textId="6A10D265" w:rsidR="00BD0EBF" w:rsidRDefault="00BD0EBF" w:rsidP="004448D3">
      <w:pPr>
        <w:pStyle w:val="ListParagraph"/>
        <w:numPr>
          <w:ilvl w:val="1"/>
          <w:numId w:val="24"/>
        </w:numPr>
      </w:pPr>
      <w:r>
        <w:t>High-Level Walkthrough</w:t>
      </w:r>
    </w:p>
    <w:p w14:paraId="6EAE8C93" w14:textId="77777777" w:rsidR="00BD0EBF" w:rsidRDefault="00BD0EBF" w:rsidP="004448D3">
      <w:pPr>
        <w:pStyle w:val="ListParagraph"/>
        <w:numPr>
          <w:ilvl w:val="1"/>
          <w:numId w:val="24"/>
        </w:numPr>
      </w:pPr>
      <w:r>
        <w:t xml:space="preserve">Focus on RID Networking (5.4) </w:t>
      </w:r>
    </w:p>
    <w:p w14:paraId="59C610B6" w14:textId="17DD6FD7" w:rsidR="00BD0EBF" w:rsidRDefault="00BD0EBF" w:rsidP="004448D3">
      <w:pPr>
        <w:pStyle w:val="ListParagraph"/>
        <w:numPr>
          <w:ilvl w:val="1"/>
          <w:numId w:val="24"/>
        </w:numPr>
      </w:pPr>
      <w:r>
        <w:t>Focus on Data Exchanges (5.7)</w:t>
      </w:r>
    </w:p>
    <w:p w14:paraId="251847E0" w14:textId="5B804819" w:rsidR="00E80867" w:rsidRDefault="00E80867" w:rsidP="00E80867"/>
    <w:p w14:paraId="509A70AD" w14:textId="5857680E" w:rsidR="00E80867" w:rsidRPr="00EE1284" w:rsidRDefault="00CA7AD1" w:rsidP="00E80867">
      <w:pPr>
        <w:ind w:left="1080"/>
        <w:rPr>
          <w:i/>
        </w:rPr>
      </w:pPr>
      <w:r>
        <w:rPr>
          <w:i/>
        </w:rPr>
        <w:t xml:space="preserve">Level-set </w:t>
      </w:r>
      <w:r w:rsidR="00E80867">
        <w:rPr>
          <w:i/>
        </w:rPr>
        <w:t xml:space="preserve">concerning fundamental </w:t>
      </w:r>
      <w:r w:rsidR="00E80867" w:rsidRPr="00EE1284">
        <w:rPr>
          <w:i/>
        </w:rPr>
        <w:t xml:space="preserve">approach to network-based RID. </w:t>
      </w:r>
    </w:p>
    <w:p w14:paraId="5383EF4B" w14:textId="77777777" w:rsidR="00237491" w:rsidRPr="00EE1284" w:rsidRDefault="00237491" w:rsidP="00237491"/>
    <w:p w14:paraId="5E1258A5" w14:textId="36A25B90" w:rsidR="004448D3" w:rsidRPr="00EE1284" w:rsidRDefault="004448D3" w:rsidP="004448D3">
      <w:pPr>
        <w:pStyle w:val="ListParagraph"/>
        <w:numPr>
          <w:ilvl w:val="0"/>
          <w:numId w:val="1"/>
        </w:numPr>
      </w:pPr>
      <w:r w:rsidRPr="00EE1284">
        <w:t xml:space="preserve">MVP </w:t>
      </w:r>
      <w:r w:rsidR="00CA7AD1">
        <w:t xml:space="preserve">System </w:t>
      </w:r>
      <w:r w:rsidRPr="00EE1284">
        <w:t>Architecture</w:t>
      </w:r>
    </w:p>
    <w:p w14:paraId="2A7E1DBD" w14:textId="389DCBA4" w:rsidR="006224C9" w:rsidRPr="00EE1284" w:rsidRDefault="006224C9" w:rsidP="006224C9">
      <w:pPr>
        <w:pStyle w:val="ListParagraph"/>
        <w:numPr>
          <w:ilvl w:val="1"/>
          <w:numId w:val="28"/>
        </w:numPr>
      </w:pPr>
      <w:r w:rsidRPr="00EE1284">
        <w:t>Data Links and Performance</w:t>
      </w:r>
    </w:p>
    <w:p w14:paraId="4D229DD4" w14:textId="721A9D73" w:rsidR="006224C9" w:rsidRPr="00EE1284" w:rsidRDefault="006224C9" w:rsidP="006224C9">
      <w:pPr>
        <w:pStyle w:val="ListParagraph"/>
        <w:numPr>
          <w:ilvl w:val="1"/>
          <w:numId w:val="28"/>
        </w:numPr>
      </w:pPr>
      <w:r w:rsidRPr="00EE1284">
        <w:t>Interfaces (protocols, security, etc.)</w:t>
      </w:r>
    </w:p>
    <w:p w14:paraId="440DBB90" w14:textId="0D9F76B6" w:rsidR="006224C9" w:rsidRPr="00EE1284" w:rsidRDefault="006224C9" w:rsidP="006224C9">
      <w:pPr>
        <w:pStyle w:val="ListParagraph"/>
        <w:numPr>
          <w:ilvl w:val="1"/>
          <w:numId w:val="28"/>
        </w:numPr>
      </w:pPr>
      <w:r w:rsidRPr="00EE1284">
        <w:t xml:space="preserve">Data Standards </w:t>
      </w:r>
    </w:p>
    <w:p w14:paraId="5DE14C37" w14:textId="3999DDF6" w:rsidR="006224C9" w:rsidRPr="00EE1284" w:rsidRDefault="006224C9" w:rsidP="006224C9">
      <w:pPr>
        <w:pStyle w:val="ListParagraph"/>
        <w:numPr>
          <w:ilvl w:val="1"/>
          <w:numId w:val="28"/>
        </w:numPr>
      </w:pPr>
      <w:r w:rsidRPr="00EE1284">
        <w:t xml:space="preserve">Authentication Framework </w:t>
      </w:r>
    </w:p>
    <w:p w14:paraId="6FB126D1" w14:textId="77777777" w:rsidR="004448D3" w:rsidRPr="00EE1284" w:rsidRDefault="004448D3" w:rsidP="004448D3"/>
    <w:p w14:paraId="7A2B1F3A" w14:textId="0624C967" w:rsidR="004448D3" w:rsidRPr="00EE1284" w:rsidRDefault="00CA7AD1" w:rsidP="004448D3">
      <w:pPr>
        <w:ind w:left="1080"/>
        <w:rPr>
          <w:i/>
        </w:rPr>
      </w:pPr>
      <w:r>
        <w:rPr>
          <w:i/>
        </w:rPr>
        <w:t xml:space="preserve">Discuss </w:t>
      </w:r>
      <w:r w:rsidR="006224C9" w:rsidRPr="00EE1284">
        <w:rPr>
          <w:i/>
        </w:rPr>
        <w:t>broad technical options</w:t>
      </w:r>
      <w:r>
        <w:rPr>
          <w:i/>
        </w:rPr>
        <w:t>. I</w:t>
      </w:r>
      <w:r w:rsidR="006224C9" w:rsidRPr="00EE1284">
        <w:rPr>
          <w:i/>
        </w:rPr>
        <w:t>t is important cover these thoroughly early in the program</w:t>
      </w:r>
      <w:r w:rsidR="004448D3" w:rsidRPr="00EE1284">
        <w:rPr>
          <w:i/>
        </w:rPr>
        <w:t>.</w:t>
      </w:r>
    </w:p>
    <w:p w14:paraId="6359E549" w14:textId="4A13B946" w:rsidR="004448D3" w:rsidRDefault="004448D3" w:rsidP="004448D3"/>
    <w:p w14:paraId="483C745C" w14:textId="77777777" w:rsidR="00CA7AD1" w:rsidRDefault="00CA7AD1">
      <w:pPr>
        <w:rPr>
          <w:b/>
          <w:bCs/>
        </w:rPr>
      </w:pPr>
      <w:r>
        <w:rPr>
          <w:b/>
          <w:bCs/>
        </w:rPr>
        <w:br w:type="page"/>
      </w:r>
    </w:p>
    <w:p w14:paraId="11366AD6" w14:textId="77777777" w:rsidR="00CA7AD1" w:rsidRDefault="00CA7AD1" w:rsidP="004448D3">
      <w:pPr>
        <w:rPr>
          <w:b/>
          <w:bCs/>
        </w:rPr>
      </w:pPr>
    </w:p>
    <w:p w14:paraId="0D1B84F8" w14:textId="58A78C93" w:rsidR="00CA7AD1" w:rsidRDefault="00CA7AD1" w:rsidP="00CA7AD1">
      <w:pPr>
        <w:jc w:val="center"/>
        <w:rPr>
          <w:b/>
          <w:bCs/>
        </w:rPr>
      </w:pPr>
      <w:r>
        <w:rPr>
          <w:b/>
          <w:bCs/>
        </w:rPr>
        <w:t>Agenda</w:t>
      </w:r>
    </w:p>
    <w:p w14:paraId="2EC8B839" w14:textId="77777777" w:rsidR="00CA7AD1" w:rsidRDefault="00CA7AD1" w:rsidP="00CA7AD1">
      <w:pPr>
        <w:jc w:val="center"/>
        <w:rPr>
          <w:b/>
          <w:bCs/>
        </w:rPr>
      </w:pPr>
    </w:p>
    <w:p w14:paraId="71B78D04" w14:textId="60649100" w:rsidR="00CA7AD1" w:rsidRPr="00CA7AD1" w:rsidRDefault="00CA7AD1" w:rsidP="004448D3">
      <w:pPr>
        <w:rPr>
          <w:b/>
          <w:bCs/>
        </w:rPr>
      </w:pPr>
      <w:r w:rsidRPr="00CA7AD1">
        <w:rPr>
          <w:b/>
          <w:bCs/>
        </w:rPr>
        <w:t>DAY 2</w:t>
      </w:r>
    </w:p>
    <w:p w14:paraId="1B39F1F5" w14:textId="77777777" w:rsidR="00CA7AD1" w:rsidRPr="00EE1284" w:rsidRDefault="00CA7AD1" w:rsidP="004448D3"/>
    <w:p w14:paraId="310B3F46" w14:textId="038D2CAD" w:rsidR="00692909" w:rsidRPr="00EE1284" w:rsidRDefault="00CA7AD1" w:rsidP="00692909">
      <w:pPr>
        <w:pStyle w:val="ListParagraph"/>
        <w:numPr>
          <w:ilvl w:val="0"/>
          <w:numId w:val="1"/>
        </w:numPr>
      </w:pPr>
      <w:r>
        <w:t xml:space="preserve">MVP </w:t>
      </w:r>
      <w:r w:rsidR="00692909" w:rsidRPr="00EE1284">
        <w:t>USS Performance Rules</w:t>
      </w:r>
    </w:p>
    <w:p w14:paraId="17871D93" w14:textId="77777777" w:rsidR="00692909" w:rsidRPr="00EE1284" w:rsidRDefault="00692909" w:rsidP="00692909">
      <w:pPr>
        <w:pStyle w:val="ListParagraph"/>
        <w:numPr>
          <w:ilvl w:val="1"/>
          <w:numId w:val="26"/>
        </w:numPr>
      </w:pPr>
      <w:r w:rsidRPr="00EE1284">
        <w:t>Baseline Streams</w:t>
      </w:r>
    </w:p>
    <w:p w14:paraId="35864C45" w14:textId="77777777" w:rsidR="00692909" w:rsidRPr="00EE1284" w:rsidRDefault="00692909" w:rsidP="00692909">
      <w:pPr>
        <w:pStyle w:val="ListParagraph"/>
        <w:numPr>
          <w:ilvl w:val="1"/>
          <w:numId w:val="26"/>
        </w:numPr>
      </w:pPr>
      <w:r w:rsidRPr="00EE1284">
        <w:t>High Availability</w:t>
      </w:r>
    </w:p>
    <w:p w14:paraId="36AA6DC8" w14:textId="7B6D247B" w:rsidR="00692909" w:rsidRDefault="00CA7AD1" w:rsidP="00692909">
      <w:pPr>
        <w:pStyle w:val="ListParagraph"/>
        <w:numPr>
          <w:ilvl w:val="1"/>
          <w:numId w:val="26"/>
        </w:numPr>
      </w:pPr>
      <w:r>
        <w:t>Degradation &amp; Protection</w:t>
      </w:r>
    </w:p>
    <w:p w14:paraId="43425996" w14:textId="77777777" w:rsidR="00692909" w:rsidRDefault="00692909" w:rsidP="00692909">
      <w:pPr>
        <w:pStyle w:val="ListParagraph"/>
        <w:numPr>
          <w:ilvl w:val="1"/>
          <w:numId w:val="26"/>
        </w:numPr>
      </w:pPr>
      <w:r>
        <w:t>Quality Assurance (O&amp;M)</w:t>
      </w:r>
    </w:p>
    <w:p w14:paraId="6373B7B7" w14:textId="77777777" w:rsidR="00692909" w:rsidRDefault="00692909" w:rsidP="00CA7AD1"/>
    <w:p w14:paraId="695BDAB8" w14:textId="77777777" w:rsidR="00692909" w:rsidRPr="00E80867" w:rsidRDefault="00692909" w:rsidP="00692909">
      <w:pPr>
        <w:ind w:left="1080"/>
        <w:rPr>
          <w:i/>
        </w:rPr>
      </w:pPr>
      <w:r>
        <w:rPr>
          <w:i/>
        </w:rPr>
        <w:t>Introduce an outline of the Rules. Discuss starting points on key topics such as those listed above.</w:t>
      </w:r>
    </w:p>
    <w:p w14:paraId="03E2ACA0" w14:textId="77777777" w:rsidR="00692909" w:rsidRDefault="00692909" w:rsidP="00692909"/>
    <w:p w14:paraId="4FC4B6C5" w14:textId="3BEAAEF5" w:rsidR="00237491" w:rsidRDefault="00237491" w:rsidP="004448D3">
      <w:pPr>
        <w:pStyle w:val="ListParagraph"/>
        <w:numPr>
          <w:ilvl w:val="0"/>
          <w:numId w:val="1"/>
        </w:numPr>
      </w:pPr>
      <w:r>
        <w:t>USS-FAA RID Interface Control Document</w:t>
      </w:r>
    </w:p>
    <w:p w14:paraId="70726868" w14:textId="51356FDE" w:rsidR="00391965" w:rsidRDefault="00391965" w:rsidP="004448D3">
      <w:pPr>
        <w:pStyle w:val="ListParagraph"/>
        <w:numPr>
          <w:ilvl w:val="1"/>
          <w:numId w:val="27"/>
        </w:numPr>
      </w:pPr>
      <w:r>
        <w:t>Operational Endpoints / Messages</w:t>
      </w:r>
    </w:p>
    <w:p w14:paraId="267088AA" w14:textId="09884B0D" w:rsidR="00977A31" w:rsidRDefault="00977A31" w:rsidP="004448D3">
      <w:pPr>
        <w:pStyle w:val="ListParagraph"/>
        <w:numPr>
          <w:ilvl w:val="1"/>
          <w:numId w:val="27"/>
        </w:numPr>
      </w:pPr>
      <w:r>
        <w:t>Operations and Maintenance (O&amp;M)</w:t>
      </w:r>
      <w:r w:rsidR="00391965">
        <w:t xml:space="preserve"> Endpoints / Messages</w:t>
      </w:r>
    </w:p>
    <w:p w14:paraId="4CB3F30F" w14:textId="5DBE4F83" w:rsidR="006224C9" w:rsidRDefault="006224C9" w:rsidP="004448D3">
      <w:pPr>
        <w:pStyle w:val="ListParagraph"/>
        <w:numPr>
          <w:ilvl w:val="1"/>
          <w:numId w:val="27"/>
        </w:numPr>
      </w:pPr>
      <w:r>
        <w:t>Supporting Endpoints / Messages for Overhead (security, etc.)</w:t>
      </w:r>
    </w:p>
    <w:p w14:paraId="51D2FEE0" w14:textId="03272340" w:rsidR="00237491" w:rsidRDefault="00237491" w:rsidP="00237491"/>
    <w:p w14:paraId="3AD24523" w14:textId="6F1B70AA" w:rsidR="007B36D1" w:rsidRPr="00E80867" w:rsidRDefault="0029361A" w:rsidP="007B36D1">
      <w:pPr>
        <w:ind w:left="1080"/>
        <w:rPr>
          <w:i/>
        </w:rPr>
      </w:pPr>
      <w:r>
        <w:rPr>
          <w:i/>
        </w:rPr>
        <w:t>Introduce an outline of the ICD. Start framing and filling in details as possible in light of architecture and protocol open decisions.</w:t>
      </w:r>
    </w:p>
    <w:p w14:paraId="0F7FF477" w14:textId="1E935426" w:rsidR="007B36D1" w:rsidRDefault="007B36D1" w:rsidP="00237491"/>
    <w:p w14:paraId="1F30186D" w14:textId="27F80F9F" w:rsidR="004448D3" w:rsidRDefault="004448D3" w:rsidP="004448D3">
      <w:pPr>
        <w:pStyle w:val="ListParagraph"/>
        <w:numPr>
          <w:ilvl w:val="0"/>
          <w:numId w:val="1"/>
        </w:numPr>
      </w:pPr>
      <w:r>
        <w:t>RID USS MOA</w:t>
      </w:r>
    </w:p>
    <w:p w14:paraId="1325C14D" w14:textId="0EA7CF07" w:rsidR="004448D3" w:rsidRDefault="004448D3" w:rsidP="004448D3">
      <w:pPr>
        <w:pStyle w:val="ListParagraph"/>
        <w:numPr>
          <w:ilvl w:val="1"/>
          <w:numId w:val="25"/>
        </w:numPr>
      </w:pPr>
      <w:r>
        <w:t>General Scope</w:t>
      </w:r>
      <w:r w:rsidR="0029361A">
        <w:t xml:space="preserve"> &amp; Topics</w:t>
      </w:r>
    </w:p>
    <w:p w14:paraId="2A756730" w14:textId="77777777" w:rsidR="004448D3" w:rsidRDefault="004448D3" w:rsidP="004448D3">
      <w:pPr>
        <w:pStyle w:val="ListParagraph"/>
        <w:numPr>
          <w:ilvl w:val="1"/>
          <w:numId w:val="25"/>
        </w:numPr>
      </w:pPr>
      <w:r>
        <w:t>Anticipated Activities and Milestones</w:t>
      </w:r>
    </w:p>
    <w:p w14:paraId="75046976" w14:textId="77777777" w:rsidR="004448D3" w:rsidRDefault="004448D3" w:rsidP="004448D3"/>
    <w:p w14:paraId="454EC994" w14:textId="207AFB28" w:rsidR="004448D3" w:rsidRPr="00E80867" w:rsidRDefault="0029361A" w:rsidP="004448D3">
      <w:pPr>
        <w:ind w:left="1080"/>
        <w:rPr>
          <w:i/>
        </w:rPr>
      </w:pPr>
      <w:r>
        <w:rPr>
          <w:i/>
        </w:rPr>
        <w:t xml:space="preserve">Establish role of </w:t>
      </w:r>
      <w:r w:rsidR="004448D3">
        <w:rPr>
          <w:i/>
        </w:rPr>
        <w:t>RID USS MOA, its general characteristics, and plan</w:t>
      </w:r>
      <w:r>
        <w:rPr>
          <w:i/>
        </w:rPr>
        <w:t xml:space="preserve"> moving forward</w:t>
      </w:r>
      <w:r w:rsidR="004448D3">
        <w:rPr>
          <w:i/>
        </w:rPr>
        <w:t>.</w:t>
      </w:r>
    </w:p>
    <w:p w14:paraId="7A981A63" w14:textId="77777777" w:rsidR="004448D3" w:rsidRDefault="004448D3" w:rsidP="004448D3"/>
    <w:p w14:paraId="150FEE27" w14:textId="77777777" w:rsidR="004448D3" w:rsidRDefault="004448D3" w:rsidP="00237491"/>
    <w:p w14:paraId="66B725DD" w14:textId="053ED637" w:rsidR="00977A31" w:rsidRDefault="00977A31" w:rsidP="00B9499C"/>
    <w:sectPr w:rsidR="00977A31" w:rsidSect="005303EA">
      <w:headerReference w:type="default" r:id="rId8"/>
      <w:footerReference w:type="default" r:id="rId9"/>
      <w:pgSz w:w="12240" w:h="15840" w:code="1"/>
      <w:pgMar w:top="1440" w:right="720" w:bottom="144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2D5279" w14:textId="77777777" w:rsidR="00026AFF" w:rsidRDefault="00026AFF">
      <w:r>
        <w:separator/>
      </w:r>
    </w:p>
  </w:endnote>
  <w:endnote w:type="continuationSeparator" w:id="0">
    <w:p w14:paraId="70E72593" w14:textId="77777777" w:rsidR="00026AFF" w:rsidRDefault="00026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F4C8B" w14:textId="4D6B1D53" w:rsidR="00692909" w:rsidRPr="00017C41" w:rsidRDefault="00692909" w:rsidP="00017C41">
    <w:pPr>
      <w:pBdr>
        <w:top w:val="single" w:sz="4" w:space="1" w:color="auto"/>
      </w:pBdr>
      <w:tabs>
        <w:tab w:val="center" w:pos="4320"/>
      </w:tabs>
      <w:rPr>
        <w:rFonts w:ascii="Tahoma" w:hAnsi="Tahoma" w:cs="Arial"/>
        <w:sz w:val="20"/>
        <w:szCs w:val="20"/>
      </w:rPr>
    </w:pPr>
    <w:r w:rsidRPr="00017C41">
      <w:rPr>
        <w:rFonts w:ascii="Tahoma" w:hAnsi="Tahoma" w:cs="Arial"/>
        <w:sz w:val="20"/>
        <w:szCs w:val="20"/>
      </w:rPr>
      <w:tab/>
      <w:t xml:space="preserve">Page </w:t>
    </w:r>
    <w:r w:rsidRPr="00017C41">
      <w:rPr>
        <w:rStyle w:val="PageNumber"/>
        <w:rFonts w:ascii="Tahoma" w:hAnsi="Tahoma"/>
        <w:sz w:val="20"/>
        <w:szCs w:val="20"/>
      </w:rPr>
    </w:r>
    <w:r w:rsidRPr="00017C41">
      <w:rPr>
        <w:rStyle w:val="PageNumber"/>
        <w:rFonts w:ascii="Tahoma" w:hAnsi="Tahoma"/>
        <w:sz w:val="20"/>
        <w:szCs w:val="20"/>
      </w:rPr>
      <w:instrText xml:space="preserve"/>
    </w:r>
    <w:r w:rsidRPr="00017C41">
      <w:rPr>
        <w:rStyle w:val="PageNumber"/>
        <w:rFonts w:ascii="Tahoma" w:hAnsi="Tahoma"/>
        <w:sz w:val="20"/>
        <w:szCs w:val="20"/>
      </w:rPr>
    </w:r>
    <w:r w:rsidR="00676042">
      <w:rPr>
        <w:rStyle w:val="PageNumber"/>
        <w:rFonts w:ascii="Tahoma" w:hAnsi="Tahoma"/>
        <w:noProof/>
        <w:sz w:val="20"/>
        <w:szCs w:val="20"/>
      </w:rPr>
      <w:t>1</w:t>
    </w:r>
    <w:r w:rsidRPr="00017C41">
      <w:rPr>
        <w:rStyle w:val="PageNumber"/>
        <w:rFonts w:ascii="Tahoma" w:hAnsi="Tahoma"/>
        <w:sz w:val="20"/>
        <w:szCs w:val="20"/>
      </w:rPr>
    </w:r>
    <w:r w:rsidRPr="00017C41">
      <w:rPr>
        <w:rStyle w:val="PageNumber"/>
        <w:rFonts w:ascii="Tahoma" w:hAnsi="Tahoma"/>
        <w:sz w:val="20"/>
        <w:szCs w:val="20"/>
      </w:rPr>
      <w:t xml:space="preserve"> of </w:t>
    </w:r>
    <w:r w:rsidRPr="00017C41">
      <w:rPr>
        <w:rStyle w:val="PageNumber"/>
        <w:rFonts w:ascii="Tahoma" w:hAnsi="Tahoma"/>
        <w:sz w:val="20"/>
        <w:szCs w:val="20"/>
      </w:rPr>
    </w:r>
    <w:r w:rsidRPr="00017C41">
      <w:rPr>
        <w:rStyle w:val="PageNumber"/>
        <w:rFonts w:ascii="Tahoma" w:hAnsi="Tahoma"/>
        <w:sz w:val="20"/>
        <w:szCs w:val="20"/>
      </w:rPr>
      <w:instrText xml:space="preserve"/>
    </w:r>
    <w:r w:rsidRPr="00017C41">
      <w:rPr>
        <w:rStyle w:val="PageNumber"/>
        <w:rFonts w:ascii="Tahoma" w:hAnsi="Tahoma"/>
        <w:sz w:val="20"/>
        <w:szCs w:val="20"/>
      </w:rPr>
    </w:r>
    <w:r w:rsidR="00676042">
      <w:rPr>
        <w:rStyle w:val="PageNumber"/>
        <w:rFonts w:ascii="Tahoma" w:hAnsi="Tahoma"/>
        <w:noProof/>
        <w:sz w:val="20"/>
        <w:szCs w:val="20"/>
      </w:rPr>
      <w:t>2</w:t>
    </w:r>
    <w:r w:rsidRPr="00017C41">
      <w:rPr>
        <w:rStyle w:val="PageNumber"/>
        <w:rFonts w:ascii="Tahoma" w:hAnsi="Tahoma"/>
        <w:sz w:val="20"/>
        <w:szCs w:val="20"/>
      </w:rPr>
    </w:r>
  </w:p>
  <w:p w14:paraId="19F84B03" w14:textId="77777777" w:rsidR="00692909" w:rsidRDefault="006929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9FE2E" w14:textId="77777777" w:rsidR="00026AFF" w:rsidRDefault="00026AFF">
      <w:r>
        <w:separator/>
      </w:r>
    </w:p>
  </w:footnote>
  <w:footnote w:type="continuationSeparator" w:id="0">
    <w:p w14:paraId="4BDFC97C" w14:textId="77777777" w:rsidR="00026AFF" w:rsidRDefault="00026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ADB92" w14:textId="7FBFAD31" w:rsidR="00692909" w:rsidRPr="00153EC2" w:rsidRDefault="00692909" w:rsidP="00C00D5F">
    <w:pPr>
      <w:pStyle w:val="Header"/>
      <w:pBdr>
        <w:bottom w:val="thickThinSmallGap" w:sz="24" w:space="1" w:color="auto"/>
      </w:pBdr>
      <w:tabs>
        <w:tab w:val="clear" w:pos="4320"/>
        <w:tab w:val="center" w:pos="1980"/>
      </w:tabs>
      <w:ind w:left="-360"/>
      <w:jc w:val="right"/>
    </w:pPr>
    <w:r w:rsidRPr="00EF4B78">
      <w:t>A</w:t>
    </w:r>
    <w:r>
      <w:t>genda</w:t>
    </w:r>
    <w:r>
      <w:tab/>
    </w:r>
    <w:r w:rsidRPr="00EF4B78">
      <w:tab/>
    </w:r>
    <w:r w:rsidRPr="00EF4B78">
      <w:tab/>
    </w:r>
    <w:r>
      <w:rPr>
        <w:rFonts w:ascii="Tahoma" w:hAnsi="Tahoma"/>
      </w:rPr>
      <w:t>RID Cohort TIM – Meeting #1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6D3"/>
    <w:multiLevelType w:val="multilevel"/>
    <w:tmpl w:val="AA8A0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FB5036"/>
    <w:multiLevelType w:val="hybridMultilevel"/>
    <w:tmpl w:val="CE8684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D4C0B"/>
    <w:multiLevelType w:val="multilevel"/>
    <w:tmpl w:val="01509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B968CD"/>
    <w:multiLevelType w:val="multilevel"/>
    <w:tmpl w:val="C1464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22557"/>
    <w:multiLevelType w:val="multilevel"/>
    <w:tmpl w:val="51DE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460D30"/>
    <w:multiLevelType w:val="hybridMultilevel"/>
    <w:tmpl w:val="5F34A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3684E"/>
    <w:multiLevelType w:val="multilevel"/>
    <w:tmpl w:val="6ADCE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6B5316"/>
    <w:multiLevelType w:val="hybridMultilevel"/>
    <w:tmpl w:val="66D20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666C6"/>
    <w:multiLevelType w:val="hybridMultilevel"/>
    <w:tmpl w:val="2C181A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D72FA"/>
    <w:multiLevelType w:val="multilevel"/>
    <w:tmpl w:val="6936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6B7443"/>
    <w:multiLevelType w:val="multilevel"/>
    <w:tmpl w:val="FA6A5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35567B"/>
    <w:multiLevelType w:val="hybridMultilevel"/>
    <w:tmpl w:val="DC3EF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E50BA"/>
    <w:multiLevelType w:val="hybridMultilevel"/>
    <w:tmpl w:val="0F2E9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91620AB6">
      <w:start w:val="1"/>
      <w:numFmt w:val="lowerRoman"/>
      <w:lvlText w:val="%3."/>
      <w:lvlJc w:val="right"/>
      <w:pPr>
        <w:ind w:left="2160" w:hanging="180"/>
      </w:pPr>
      <w:rPr>
        <w:i w:val="0"/>
        <w:i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65979"/>
    <w:multiLevelType w:val="hybridMultilevel"/>
    <w:tmpl w:val="70C80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18EA5C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20B48"/>
    <w:multiLevelType w:val="multilevel"/>
    <w:tmpl w:val="D9DC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386045"/>
    <w:multiLevelType w:val="multilevel"/>
    <w:tmpl w:val="FBC07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172524"/>
    <w:multiLevelType w:val="hybridMultilevel"/>
    <w:tmpl w:val="2886E3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2545B"/>
    <w:multiLevelType w:val="multilevel"/>
    <w:tmpl w:val="F852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254361D"/>
    <w:multiLevelType w:val="multilevel"/>
    <w:tmpl w:val="7C1C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5F3D50"/>
    <w:multiLevelType w:val="hybridMultilevel"/>
    <w:tmpl w:val="E3445D9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E1878"/>
    <w:multiLevelType w:val="multilevel"/>
    <w:tmpl w:val="D854A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E745FEE"/>
    <w:multiLevelType w:val="multilevel"/>
    <w:tmpl w:val="E56C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FA87958"/>
    <w:multiLevelType w:val="hybridMultilevel"/>
    <w:tmpl w:val="E0F83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77830"/>
    <w:multiLevelType w:val="hybridMultilevel"/>
    <w:tmpl w:val="45702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AD18A7"/>
    <w:multiLevelType w:val="multilevel"/>
    <w:tmpl w:val="D02CCE6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2865BE6"/>
    <w:multiLevelType w:val="multilevel"/>
    <w:tmpl w:val="C3D8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51A3149"/>
    <w:multiLevelType w:val="multilevel"/>
    <w:tmpl w:val="EB188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E2589E"/>
    <w:multiLevelType w:val="multilevel"/>
    <w:tmpl w:val="C57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12"/>
  </w:num>
  <w:num w:numId="3">
    <w:abstractNumId w:val="17"/>
  </w:num>
  <w:num w:numId="4">
    <w:abstractNumId w:val="21"/>
  </w:num>
  <w:num w:numId="5">
    <w:abstractNumId w:val="6"/>
  </w:num>
  <w:num w:numId="6">
    <w:abstractNumId w:val="20"/>
  </w:num>
  <w:num w:numId="7">
    <w:abstractNumId w:val="9"/>
  </w:num>
  <w:num w:numId="8">
    <w:abstractNumId w:val="18"/>
  </w:num>
  <w:num w:numId="9">
    <w:abstractNumId w:val="19"/>
  </w:num>
  <w:num w:numId="10">
    <w:abstractNumId w:val="13"/>
  </w:num>
  <w:num w:numId="11">
    <w:abstractNumId w:val="1"/>
  </w:num>
  <w:num w:numId="12">
    <w:abstractNumId w:val="3"/>
  </w:num>
  <w:num w:numId="13">
    <w:abstractNumId w:val="0"/>
  </w:num>
  <w:num w:numId="14">
    <w:abstractNumId w:val="15"/>
  </w:num>
  <w:num w:numId="15">
    <w:abstractNumId w:val="26"/>
  </w:num>
  <w:num w:numId="16">
    <w:abstractNumId w:val="4"/>
  </w:num>
  <w:num w:numId="17">
    <w:abstractNumId w:val="25"/>
  </w:num>
  <w:num w:numId="18">
    <w:abstractNumId w:val="14"/>
  </w:num>
  <w:num w:numId="19">
    <w:abstractNumId w:val="2"/>
  </w:num>
  <w:num w:numId="20">
    <w:abstractNumId w:val="27"/>
  </w:num>
  <w:num w:numId="21">
    <w:abstractNumId w:val="10"/>
  </w:num>
  <w:num w:numId="22">
    <w:abstractNumId w:val="24"/>
  </w:num>
  <w:num w:numId="23">
    <w:abstractNumId w:val="22"/>
  </w:num>
  <w:num w:numId="24">
    <w:abstractNumId w:val="8"/>
  </w:num>
  <w:num w:numId="25">
    <w:abstractNumId w:val="7"/>
  </w:num>
  <w:num w:numId="26">
    <w:abstractNumId w:val="5"/>
  </w:num>
  <w:num w:numId="27">
    <w:abstractNumId w:val="16"/>
  </w:num>
  <w:num w:numId="28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GwNDE0N7AwtjAxMTVV0lEKTi0uzszPAykwrAUAEQknZiwAAAA="/>
  </w:docVars>
  <w:rsids>
    <w:rsidRoot w:val="002A3E3A"/>
    <w:rsid w:val="00001478"/>
    <w:rsid w:val="000035F3"/>
    <w:rsid w:val="00005DF5"/>
    <w:rsid w:val="0000653A"/>
    <w:rsid w:val="00006DA7"/>
    <w:rsid w:val="0000785D"/>
    <w:rsid w:val="0000794A"/>
    <w:rsid w:val="00007A94"/>
    <w:rsid w:val="00011533"/>
    <w:rsid w:val="00013619"/>
    <w:rsid w:val="00015CA2"/>
    <w:rsid w:val="0001615F"/>
    <w:rsid w:val="0001681C"/>
    <w:rsid w:val="00016B78"/>
    <w:rsid w:val="00017C41"/>
    <w:rsid w:val="000201FE"/>
    <w:rsid w:val="00022038"/>
    <w:rsid w:val="00022DFD"/>
    <w:rsid w:val="00023B24"/>
    <w:rsid w:val="0002451C"/>
    <w:rsid w:val="00026AFF"/>
    <w:rsid w:val="00030D5D"/>
    <w:rsid w:val="000312E8"/>
    <w:rsid w:val="00031AF1"/>
    <w:rsid w:val="00031B32"/>
    <w:rsid w:val="000322F8"/>
    <w:rsid w:val="000336FF"/>
    <w:rsid w:val="00036597"/>
    <w:rsid w:val="00037E07"/>
    <w:rsid w:val="00041D7A"/>
    <w:rsid w:val="00042945"/>
    <w:rsid w:val="00044C88"/>
    <w:rsid w:val="00045085"/>
    <w:rsid w:val="000467E0"/>
    <w:rsid w:val="00046E7B"/>
    <w:rsid w:val="00047FA4"/>
    <w:rsid w:val="000536CD"/>
    <w:rsid w:val="000575C5"/>
    <w:rsid w:val="00061826"/>
    <w:rsid w:val="00062486"/>
    <w:rsid w:val="00062C52"/>
    <w:rsid w:val="00063A88"/>
    <w:rsid w:val="00064BA3"/>
    <w:rsid w:val="000679A9"/>
    <w:rsid w:val="000770ED"/>
    <w:rsid w:val="000824FE"/>
    <w:rsid w:val="00082558"/>
    <w:rsid w:val="00082CAC"/>
    <w:rsid w:val="00084490"/>
    <w:rsid w:val="00084D45"/>
    <w:rsid w:val="00085B7C"/>
    <w:rsid w:val="00086EA5"/>
    <w:rsid w:val="00087000"/>
    <w:rsid w:val="000913EA"/>
    <w:rsid w:val="00091EB2"/>
    <w:rsid w:val="000952FA"/>
    <w:rsid w:val="000955CA"/>
    <w:rsid w:val="00095AB9"/>
    <w:rsid w:val="000973C2"/>
    <w:rsid w:val="000A00E3"/>
    <w:rsid w:val="000A0E10"/>
    <w:rsid w:val="000A140A"/>
    <w:rsid w:val="000A226D"/>
    <w:rsid w:val="000A23FB"/>
    <w:rsid w:val="000A29DA"/>
    <w:rsid w:val="000A3FE7"/>
    <w:rsid w:val="000B09EA"/>
    <w:rsid w:val="000B2844"/>
    <w:rsid w:val="000B61E0"/>
    <w:rsid w:val="000C188B"/>
    <w:rsid w:val="000C2BA0"/>
    <w:rsid w:val="000C36C8"/>
    <w:rsid w:val="000C44A3"/>
    <w:rsid w:val="000C5328"/>
    <w:rsid w:val="000C77FD"/>
    <w:rsid w:val="000C7C5B"/>
    <w:rsid w:val="000D00D1"/>
    <w:rsid w:val="000D0336"/>
    <w:rsid w:val="000D2C78"/>
    <w:rsid w:val="000D2E01"/>
    <w:rsid w:val="000D3285"/>
    <w:rsid w:val="000D3E49"/>
    <w:rsid w:val="000D3EB7"/>
    <w:rsid w:val="000D51AF"/>
    <w:rsid w:val="000D60FC"/>
    <w:rsid w:val="000D66E6"/>
    <w:rsid w:val="000E02FB"/>
    <w:rsid w:val="000E1FA4"/>
    <w:rsid w:val="000E3786"/>
    <w:rsid w:val="000E378F"/>
    <w:rsid w:val="000E3BAD"/>
    <w:rsid w:val="000E41B1"/>
    <w:rsid w:val="000E5769"/>
    <w:rsid w:val="000E580D"/>
    <w:rsid w:val="000E60D7"/>
    <w:rsid w:val="000F2E1A"/>
    <w:rsid w:val="000F674C"/>
    <w:rsid w:val="00100E65"/>
    <w:rsid w:val="0010128B"/>
    <w:rsid w:val="00101AB4"/>
    <w:rsid w:val="00101FB0"/>
    <w:rsid w:val="00102B0F"/>
    <w:rsid w:val="00102B2E"/>
    <w:rsid w:val="00103A6C"/>
    <w:rsid w:val="00103E2D"/>
    <w:rsid w:val="00104317"/>
    <w:rsid w:val="001063CF"/>
    <w:rsid w:val="0011119B"/>
    <w:rsid w:val="00111387"/>
    <w:rsid w:val="00111A60"/>
    <w:rsid w:val="00115A57"/>
    <w:rsid w:val="00115FB0"/>
    <w:rsid w:val="00122453"/>
    <w:rsid w:val="00123AD0"/>
    <w:rsid w:val="00125667"/>
    <w:rsid w:val="001277B3"/>
    <w:rsid w:val="0013373F"/>
    <w:rsid w:val="00134603"/>
    <w:rsid w:val="00135ABE"/>
    <w:rsid w:val="001361B6"/>
    <w:rsid w:val="00141D23"/>
    <w:rsid w:val="00142797"/>
    <w:rsid w:val="00143079"/>
    <w:rsid w:val="001467AB"/>
    <w:rsid w:val="00146856"/>
    <w:rsid w:val="00151B0B"/>
    <w:rsid w:val="001524DB"/>
    <w:rsid w:val="00153EC2"/>
    <w:rsid w:val="001540C6"/>
    <w:rsid w:val="00156B9A"/>
    <w:rsid w:val="0015751D"/>
    <w:rsid w:val="00160877"/>
    <w:rsid w:val="00161C41"/>
    <w:rsid w:val="00163334"/>
    <w:rsid w:val="0016368F"/>
    <w:rsid w:val="00164892"/>
    <w:rsid w:val="00164E26"/>
    <w:rsid w:val="00165484"/>
    <w:rsid w:val="001677A5"/>
    <w:rsid w:val="00171335"/>
    <w:rsid w:val="00171E49"/>
    <w:rsid w:val="001762E4"/>
    <w:rsid w:val="0018014A"/>
    <w:rsid w:val="001826D2"/>
    <w:rsid w:val="00183309"/>
    <w:rsid w:val="00184468"/>
    <w:rsid w:val="001850E2"/>
    <w:rsid w:val="001874E1"/>
    <w:rsid w:val="001907A6"/>
    <w:rsid w:val="00190965"/>
    <w:rsid w:val="001916F2"/>
    <w:rsid w:val="00194EBF"/>
    <w:rsid w:val="001A1A9F"/>
    <w:rsid w:val="001A201F"/>
    <w:rsid w:val="001A6762"/>
    <w:rsid w:val="001B42EB"/>
    <w:rsid w:val="001B45B0"/>
    <w:rsid w:val="001C0F2C"/>
    <w:rsid w:val="001C3F7D"/>
    <w:rsid w:val="001C53AA"/>
    <w:rsid w:val="001C5CAE"/>
    <w:rsid w:val="001C7C4A"/>
    <w:rsid w:val="001D1030"/>
    <w:rsid w:val="001D24E5"/>
    <w:rsid w:val="001D3965"/>
    <w:rsid w:val="001D4199"/>
    <w:rsid w:val="001D63E5"/>
    <w:rsid w:val="001D6788"/>
    <w:rsid w:val="001D72EE"/>
    <w:rsid w:val="001E1C57"/>
    <w:rsid w:val="001E2505"/>
    <w:rsid w:val="001E30E9"/>
    <w:rsid w:val="001E37D8"/>
    <w:rsid w:val="001E3D5D"/>
    <w:rsid w:val="001E44F0"/>
    <w:rsid w:val="001E54B8"/>
    <w:rsid w:val="001F002B"/>
    <w:rsid w:val="001F0E52"/>
    <w:rsid w:val="001F1ACF"/>
    <w:rsid w:val="001F3148"/>
    <w:rsid w:val="001F5965"/>
    <w:rsid w:val="001F6F41"/>
    <w:rsid w:val="00201219"/>
    <w:rsid w:val="00201BB2"/>
    <w:rsid w:val="00202302"/>
    <w:rsid w:val="00210BFD"/>
    <w:rsid w:val="0021194D"/>
    <w:rsid w:val="00213AF3"/>
    <w:rsid w:val="0021456B"/>
    <w:rsid w:val="0021474A"/>
    <w:rsid w:val="00214D75"/>
    <w:rsid w:val="00214E77"/>
    <w:rsid w:val="002153DB"/>
    <w:rsid w:val="0022048A"/>
    <w:rsid w:val="002209B6"/>
    <w:rsid w:val="00222708"/>
    <w:rsid w:val="00227DA0"/>
    <w:rsid w:val="0023004D"/>
    <w:rsid w:val="0023035E"/>
    <w:rsid w:val="00232E3F"/>
    <w:rsid w:val="00233F0E"/>
    <w:rsid w:val="00235DBE"/>
    <w:rsid w:val="00237491"/>
    <w:rsid w:val="00240027"/>
    <w:rsid w:val="00242E41"/>
    <w:rsid w:val="002437FC"/>
    <w:rsid w:val="00244241"/>
    <w:rsid w:val="00244A3D"/>
    <w:rsid w:val="00244B8C"/>
    <w:rsid w:val="00254600"/>
    <w:rsid w:val="002567A0"/>
    <w:rsid w:val="00256D2D"/>
    <w:rsid w:val="002574E8"/>
    <w:rsid w:val="00257D53"/>
    <w:rsid w:val="00265DCE"/>
    <w:rsid w:val="00267D65"/>
    <w:rsid w:val="00267FF3"/>
    <w:rsid w:val="0027129F"/>
    <w:rsid w:val="002717A4"/>
    <w:rsid w:val="00271B69"/>
    <w:rsid w:val="0027283A"/>
    <w:rsid w:val="002753D1"/>
    <w:rsid w:val="002754EE"/>
    <w:rsid w:val="002778F6"/>
    <w:rsid w:val="00277F66"/>
    <w:rsid w:val="00284812"/>
    <w:rsid w:val="00285E31"/>
    <w:rsid w:val="00287D96"/>
    <w:rsid w:val="00290686"/>
    <w:rsid w:val="00290EA8"/>
    <w:rsid w:val="00291BC9"/>
    <w:rsid w:val="0029361A"/>
    <w:rsid w:val="00293B73"/>
    <w:rsid w:val="002956AE"/>
    <w:rsid w:val="002978C0"/>
    <w:rsid w:val="00297D17"/>
    <w:rsid w:val="002A3315"/>
    <w:rsid w:val="002A3E3A"/>
    <w:rsid w:val="002A5C58"/>
    <w:rsid w:val="002A6B31"/>
    <w:rsid w:val="002A7B13"/>
    <w:rsid w:val="002B024C"/>
    <w:rsid w:val="002B356C"/>
    <w:rsid w:val="002B61EC"/>
    <w:rsid w:val="002B6B49"/>
    <w:rsid w:val="002C1B25"/>
    <w:rsid w:val="002C2489"/>
    <w:rsid w:val="002C2724"/>
    <w:rsid w:val="002C275D"/>
    <w:rsid w:val="002C5CDB"/>
    <w:rsid w:val="002C6138"/>
    <w:rsid w:val="002C663E"/>
    <w:rsid w:val="002C6AE9"/>
    <w:rsid w:val="002C78D4"/>
    <w:rsid w:val="002D0894"/>
    <w:rsid w:val="002D0B35"/>
    <w:rsid w:val="002D35E0"/>
    <w:rsid w:val="002E3047"/>
    <w:rsid w:val="002E4F1A"/>
    <w:rsid w:val="002F3F4E"/>
    <w:rsid w:val="002F5761"/>
    <w:rsid w:val="002F678C"/>
    <w:rsid w:val="0030048A"/>
    <w:rsid w:val="003013E0"/>
    <w:rsid w:val="00301DDB"/>
    <w:rsid w:val="0030293E"/>
    <w:rsid w:val="00302EFD"/>
    <w:rsid w:val="00303AC1"/>
    <w:rsid w:val="00303B25"/>
    <w:rsid w:val="003141A5"/>
    <w:rsid w:val="003141D5"/>
    <w:rsid w:val="00314D9E"/>
    <w:rsid w:val="00317652"/>
    <w:rsid w:val="00320295"/>
    <w:rsid w:val="00322E01"/>
    <w:rsid w:val="00323341"/>
    <w:rsid w:val="0033199C"/>
    <w:rsid w:val="00331B81"/>
    <w:rsid w:val="003325F1"/>
    <w:rsid w:val="003327C6"/>
    <w:rsid w:val="00335843"/>
    <w:rsid w:val="003368CD"/>
    <w:rsid w:val="00340813"/>
    <w:rsid w:val="00342785"/>
    <w:rsid w:val="00342A93"/>
    <w:rsid w:val="0034499A"/>
    <w:rsid w:val="00346648"/>
    <w:rsid w:val="003479BB"/>
    <w:rsid w:val="003505BE"/>
    <w:rsid w:val="003534F2"/>
    <w:rsid w:val="00353612"/>
    <w:rsid w:val="00353922"/>
    <w:rsid w:val="00353C9C"/>
    <w:rsid w:val="00354267"/>
    <w:rsid w:val="00355478"/>
    <w:rsid w:val="00355D06"/>
    <w:rsid w:val="003602B0"/>
    <w:rsid w:val="00360CAF"/>
    <w:rsid w:val="00362F59"/>
    <w:rsid w:val="00363D1A"/>
    <w:rsid w:val="00366458"/>
    <w:rsid w:val="00367649"/>
    <w:rsid w:val="00367909"/>
    <w:rsid w:val="00370246"/>
    <w:rsid w:val="0037090D"/>
    <w:rsid w:val="00370DB7"/>
    <w:rsid w:val="0037244B"/>
    <w:rsid w:val="00372C13"/>
    <w:rsid w:val="00374760"/>
    <w:rsid w:val="0037628F"/>
    <w:rsid w:val="00376CCA"/>
    <w:rsid w:val="00377093"/>
    <w:rsid w:val="003779A3"/>
    <w:rsid w:val="00377AD4"/>
    <w:rsid w:val="00381738"/>
    <w:rsid w:val="003877C7"/>
    <w:rsid w:val="00391965"/>
    <w:rsid w:val="00392B1D"/>
    <w:rsid w:val="00393BD0"/>
    <w:rsid w:val="00394721"/>
    <w:rsid w:val="003951B8"/>
    <w:rsid w:val="00396C16"/>
    <w:rsid w:val="003A3606"/>
    <w:rsid w:val="003A3647"/>
    <w:rsid w:val="003A452B"/>
    <w:rsid w:val="003A48B9"/>
    <w:rsid w:val="003A4F6A"/>
    <w:rsid w:val="003A5A8D"/>
    <w:rsid w:val="003A66F0"/>
    <w:rsid w:val="003A67FC"/>
    <w:rsid w:val="003A6B7B"/>
    <w:rsid w:val="003A704F"/>
    <w:rsid w:val="003B10FD"/>
    <w:rsid w:val="003B1FC3"/>
    <w:rsid w:val="003B44BF"/>
    <w:rsid w:val="003B4C3B"/>
    <w:rsid w:val="003B5098"/>
    <w:rsid w:val="003B6738"/>
    <w:rsid w:val="003C2325"/>
    <w:rsid w:val="003C3AE6"/>
    <w:rsid w:val="003C4A65"/>
    <w:rsid w:val="003C7B9B"/>
    <w:rsid w:val="003D0530"/>
    <w:rsid w:val="003D0CD4"/>
    <w:rsid w:val="003D3A20"/>
    <w:rsid w:val="003D4689"/>
    <w:rsid w:val="003D711E"/>
    <w:rsid w:val="003D7368"/>
    <w:rsid w:val="003E3026"/>
    <w:rsid w:val="003E38CD"/>
    <w:rsid w:val="003E3C31"/>
    <w:rsid w:val="003E596A"/>
    <w:rsid w:val="003E6C5B"/>
    <w:rsid w:val="003F03BD"/>
    <w:rsid w:val="003F288E"/>
    <w:rsid w:val="003F4EEF"/>
    <w:rsid w:val="003F5714"/>
    <w:rsid w:val="003F6901"/>
    <w:rsid w:val="003F6DC3"/>
    <w:rsid w:val="00400248"/>
    <w:rsid w:val="00403459"/>
    <w:rsid w:val="00404E2B"/>
    <w:rsid w:val="004057BE"/>
    <w:rsid w:val="00405A27"/>
    <w:rsid w:val="00405F16"/>
    <w:rsid w:val="004100E0"/>
    <w:rsid w:val="00410D05"/>
    <w:rsid w:val="004171F2"/>
    <w:rsid w:val="00417AA5"/>
    <w:rsid w:val="004215AE"/>
    <w:rsid w:val="004220CE"/>
    <w:rsid w:val="004243C2"/>
    <w:rsid w:val="00425483"/>
    <w:rsid w:val="00426B89"/>
    <w:rsid w:val="00427915"/>
    <w:rsid w:val="0043036C"/>
    <w:rsid w:val="00430A8C"/>
    <w:rsid w:val="0043135E"/>
    <w:rsid w:val="00431C76"/>
    <w:rsid w:val="00431DFA"/>
    <w:rsid w:val="00432C77"/>
    <w:rsid w:val="00434621"/>
    <w:rsid w:val="004359EC"/>
    <w:rsid w:val="004376E8"/>
    <w:rsid w:val="00441961"/>
    <w:rsid w:val="00444061"/>
    <w:rsid w:val="004448D3"/>
    <w:rsid w:val="00446124"/>
    <w:rsid w:val="00446FDE"/>
    <w:rsid w:val="004507F8"/>
    <w:rsid w:val="004513D1"/>
    <w:rsid w:val="00452179"/>
    <w:rsid w:val="004526F2"/>
    <w:rsid w:val="00452BE7"/>
    <w:rsid w:val="00452FFD"/>
    <w:rsid w:val="00453C08"/>
    <w:rsid w:val="00454DA0"/>
    <w:rsid w:val="00455AC8"/>
    <w:rsid w:val="00456CF7"/>
    <w:rsid w:val="00456E9F"/>
    <w:rsid w:val="00460D04"/>
    <w:rsid w:val="004618CA"/>
    <w:rsid w:val="00466872"/>
    <w:rsid w:val="00466CC9"/>
    <w:rsid w:val="00467D4A"/>
    <w:rsid w:val="00472A71"/>
    <w:rsid w:val="00473894"/>
    <w:rsid w:val="00476B6B"/>
    <w:rsid w:val="00476D21"/>
    <w:rsid w:val="0048020C"/>
    <w:rsid w:val="0048524C"/>
    <w:rsid w:val="00487061"/>
    <w:rsid w:val="00487D53"/>
    <w:rsid w:val="00491228"/>
    <w:rsid w:val="0049162F"/>
    <w:rsid w:val="004923D1"/>
    <w:rsid w:val="004942EC"/>
    <w:rsid w:val="004945B5"/>
    <w:rsid w:val="004949D7"/>
    <w:rsid w:val="004978BD"/>
    <w:rsid w:val="004A4DC3"/>
    <w:rsid w:val="004B024D"/>
    <w:rsid w:val="004B21A7"/>
    <w:rsid w:val="004C01DC"/>
    <w:rsid w:val="004C2371"/>
    <w:rsid w:val="004C5971"/>
    <w:rsid w:val="004D0B7C"/>
    <w:rsid w:val="004D1560"/>
    <w:rsid w:val="004D1970"/>
    <w:rsid w:val="004D4104"/>
    <w:rsid w:val="004D628D"/>
    <w:rsid w:val="004D71B8"/>
    <w:rsid w:val="004D76FA"/>
    <w:rsid w:val="004E01ED"/>
    <w:rsid w:val="004E170A"/>
    <w:rsid w:val="004E274B"/>
    <w:rsid w:val="004E3855"/>
    <w:rsid w:val="004E388D"/>
    <w:rsid w:val="004F0DE9"/>
    <w:rsid w:val="004F0F59"/>
    <w:rsid w:val="004F3CF2"/>
    <w:rsid w:val="004F5BF0"/>
    <w:rsid w:val="004F68DE"/>
    <w:rsid w:val="004F786A"/>
    <w:rsid w:val="005008F7"/>
    <w:rsid w:val="005042D0"/>
    <w:rsid w:val="0050479A"/>
    <w:rsid w:val="00505024"/>
    <w:rsid w:val="005062A2"/>
    <w:rsid w:val="00506514"/>
    <w:rsid w:val="0050699B"/>
    <w:rsid w:val="00513694"/>
    <w:rsid w:val="00515C49"/>
    <w:rsid w:val="005162FF"/>
    <w:rsid w:val="0052063D"/>
    <w:rsid w:val="00520C4E"/>
    <w:rsid w:val="005231B1"/>
    <w:rsid w:val="00523424"/>
    <w:rsid w:val="00524C43"/>
    <w:rsid w:val="005303EA"/>
    <w:rsid w:val="00533AEC"/>
    <w:rsid w:val="00533B2D"/>
    <w:rsid w:val="0053499B"/>
    <w:rsid w:val="00534F6D"/>
    <w:rsid w:val="0054058A"/>
    <w:rsid w:val="00542800"/>
    <w:rsid w:val="00542918"/>
    <w:rsid w:val="00545881"/>
    <w:rsid w:val="005520B1"/>
    <w:rsid w:val="0055559B"/>
    <w:rsid w:val="00555BB7"/>
    <w:rsid w:val="005638B5"/>
    <w:rsid w:val="00563B22"/>
    <w:rsid w:val="005649B8"/>
    <w:rsid w:val="00565DD9"/>
    <w:rsid w:val="00573B0F"/>
    <w:rsid w:val="00573CA5"/>
    <w:rsid w:val="005755B3"/>
    <w:rsid w:val="00575941"/>
    <w:rsid w:val="005802AF"/>
    <w:rsid w:val="00580A8E"/>
    <w:rsid w:val="00582854"/>
    <w:rsid w:val="00582D96"/>
    <w:rsid w:val="0058342E"/>
    <w:rsid w:val="005835D5"/>
    <w:rsid w:val="00583987"/>
    <w:rsid w:val="005851DA"/>
    <w:rsid w:val="00586990"/>
    <w:rsid w:val="0058731D"/>
    <w:rsid w:val="005909FB"/>
    <w:rsid w:val="00590A61"/>
    <w:rsid w:val="00591082"/>
    <w:rsid w:val="00592722"/>
    <w:rsid w:val="005967BD"/>
    <w:rsid w:val="005A02D9"/>
    <w:rsid w:val="005A0AD9"/>
    <w:rsid w:val="005A0CF0"/>
    <w:rsid w:val="005A14AD"/>
    <w:rsid w:val="005A2578"/>
    <w:rsid w:val="005A2A18"/>
    <w:rsid w:val="005A2BDA"/>
    <w:rsid w:val="005A2F3C"/>
    <w:rsid w:val="005A5F87"/>
    <w:rsid w:val="005A6891"/>
    <w:rsid w:val="005A7F7C"/>
    <w:rsid w:val="005B1DD8"/>
    <w:rsid w:val="005B3C0C"/>
    <w:rsid w:val="005C06A5"/>
    <w:rsid w:val="005C1001"/>
    <w:rsid w:val="005C2D4D"/>
    <w:rsid w:val="005C4D13"/>
    <w:rsid w:val="005C798A"/>
    <w:rsid w:val="005D209F"/>
    <w:rsid w:val="005D2D80"/>
    <w:rsid w:val="005D58CB"/>
    <w:rsid w:val="005D5933"/>
    <w:rsid w:val="005D7AE8"/>
    <w:rsid w:val="005E0603"/>
    <w:rsid w:val="005E2133"/>
    <w:rsid w:val="005F1375"/>
    <w:rsid w:val="005F1D48"/>
    <w:rsid w:val="005F1E22"/>
    <w:rsid w:val="005F315E"/>
    <w:rsid w:val="005F4AC2"/>
    <w:rsid w:val="005F6F47"/>
    <w:rsid w:val="005F7CF9"/>
    <w:rsid w:val="00600BB3"/>
    <w:rsid w:val="00603BBE"/>
    <w:rsid w:val="00603EB0"/>
    <w:rsid w:val="00605012"/>
    <w:rsid w:val="006101E7"/>
    <w:rsid w:val="006127C5"/>
    <w:rsid w:val="006150DE"/>
    <w:rsid w:val="00616FC4"/>
    <w:rsid w:val="00617EB1"/>
    <w:rsid w:val="006217E3"/>
    <w:rsid w:val="006224C9"/>
    <w:rsid w:val="00622C1B"/>
    <w:rsid w:val="00625F88"/>
    <w:rsid w:val="006266EA"/>
    <w:rsid w:val="00626F80"/>
    <w:rsid w:val="0063011A"/>
    <w:rsid w:val="0063117F"/>
    <w:rsid w:val="00633A13"/>
    <w:rsid w:val="0063516A"/>
    <w:rsid w:val="00635699"/>
    <w:rsid w:val="006366C1"/>
    <w:rsid w:val="00641447"/>
    <w:rsid w:val="00647C74"/>
    <w:rsid w:val="00647C96"/>
    <w:rsid w:val="00647E90"/>
    <w:rsid w:val="00650E04"/>
    <w:rsid w:val="006561B9"/>
    <w:rsid w:val="00656EBD"/>
    <w:rsid w:val="0065789D"/>
    <w:rsid w:val="0066306B"/>
    <w:rsid w:val="006634EC"/>
    <w:rsid w:val="006711A6"/>
    <w:rsid w:val="006739F2"/>
    <w:rsid w:val="00673B42"/>
    <w:rsid w:val="006744B3"/>
    <w:rsid w:val="00676042"/>
    <w:rsid w:val="00677297"/>
    <w:rsid w:val="00681A07"/>
    <w:rsid w:val="00681D10"/>
    <w:rsid w:val="00681DBF"/>
    <w:rsid w:val="00682684"/>
    <w:rsid w:val="006846E3"/>
    <w:rsid w:val="00690577"/>
    <w:rsid w:val="00692101"/>
    <w:rsid w:val="00692909"/>
    <w:rsid w:val="00693168"/>
    <w:rsid w:val="006975F2"/>
    <w:rsid w:val="006A211F"/>
    <w:rsid w:val="006A29C6"/>
    <w:rsid w:val="006A434B"/>
    <w:rsid w:val="006A6970"/>
    <w:rsid w:val="006A6A36"/>
    <w:rsid w:val="006A7A0A"/>
    <w:rsid w:val="006B4736"/>
    <w:rsid w:val="006B4DDA"/>
    <w:rsid w:val="006B66B6"/>
    <w:rsid w:val="006B704B"/>
    <w:rsid w:val="006B7DC0"/>
    <w:rsid w:val="006C23F7"/>
    <w:rsid w:val="006C316E"/>
    <w:rsid w:val="006C5A29"/>
    <w:rsid w:val="006C6244"/>
    <w:rsid w:val="006C6AD1"/>
    <w:rsid w:val="006D0D20"/>
    <w:rsid w:val="006D145B"/>
    <w:rsid w:val="006D159D"/>
    <w:rsid w:val="006D52D1"/>
    <w:rsid w:val="006D5D4E"/>
    <w:rsid w:val="006E03E9"/>
    <w:rsid w:val="006E0584"/>
    <w:rsid w:val="006E0F88"/>
    <w:rsid w:val="006E3CD2"/>
    <w:rsid w:val="006E503A"/>
    <w:rsid w:val="006E5957"/>
    <w:rsid w:val="006F1208"/>
    <w:rsid w:val="006F2491"/>
    <w:rsid w:val="006F294E"/>
    <w:rsid w:val="006F392A"/>
    <w:rsid w:val="006F3ED2"/>
    <w:rsid w:val="00701141"/>
    <w:rsid w:val="007031BC"/>
    <w:rsid w:val="00705C15"/>
    <w:rsid w:val="00707C15"/>
    <w:rsid w:val="00711B87"/>
    <w:rsid w:val="00715366"/>
    <w:rsid w:val="0071548F"/>
    <w:rsid w:val="007171D8"/>
    <w:rsid w:val="00722559"/>
    <w:rsid w:val="00722C92"/>
    <w:rsid w:val="00723C43"/>
    <w:rsid w:val="00723E86"/>
    <w:rsid w:val="00725AF0"/>
    <w:rsid w:val="00730786"/>
    <w:rsid w:val="007308F0"/>
    <w:rsid w:val="007325B6"/>
    <w:rsid w:val="00733B10"/>
    <w:rsid w:val="007355AE"/>
    <w:rsid w:val="00746240"/>
    <w:rsid w:val="00746A89"/>
    <w:rsid w:val="007473FF"/>
    <w:rsid w:val="007521A3"/>
    <w:rsid w:val="007527C8"/>
    <w:rsid w:val="0075299E"/>
    <w:rsid w:val="007554B7"/>
    <w:rsid w:val="007567CD"/>
    <w:rsid w:val="007570EA"/>
    <w:rsid w:val="007603AE"/>
    <w:rsid w:val="00767B16"/>
    <w:rsid w:val="00772B0D"/>
    <w:rsid w:val="00776383"/>
    <w:rsid w:val="00777D15"/>
    <w:rsid w:val="00782C33"/>
    <w:rsid w:val="00782E02"/>
    <w:rsid w:val="00783620"/>
    <w:rsid w:val="00783F6F"/>
    <w:rsid w:val="007858A7"/>
    <w:rsid w:val="0078651B"/>
    <w:rsid w:val="00786835"/>
    <w:rsid w:val="00790761"/>
    <w:rsid w:val="007930F8"/>
    <w:rsid w:val="00795836"/>
    <w:rsid w:val="00796269"/>
    <w:rsid w:val="007A1221"/>
    <w:rsid w:val="007A166C"/>
    <w:rsid w:val="007A1A97"/>
    <w:rsid w:val="007A21DF"/>
    <w:rsid w:val="007A3FF1"/>
    <w:rsid w:val="007A4A73"/>
    <w:rsid w:val="007B1B61"/>
    <w:rsid w:val="007B2A47"/>
    <w:rsid w:val="007B36D1"/>
    <w:rsid w:val="007B6842"/>
    <w:rsid w:val="007B6D9A"/>
    <w:rsid w:val="007C0F34"/>
    <w:rsid w:val="007C6EC9"/>
    <w:rsid w:val="007C78FA"/>
    <w:rsid w:val="007D085B"/>
    <w:rsid w:val="007D1A4A"/>
    <w:rsid w:val="007D3D66"/>
    <w:rsid w:val="007D5B56"/>
    <w:rsid w:val="007D68D0"/>
    <w:rsid w:val="007D7FC2"/>
    <w:rsid w:val="007E04DB"/>
    <w:rsid w:val="007E0716"/>
    <w:rsid w:val="007E1A1F"/>
    <w:rsid w:val="007E4EC7"/>
    <w:rsid w:val="007E7210"/>
    <w:rsid w:val="007E77E0"/>
    <w:rsid w:val="007E7F4D"/>
    <w:rsid w:val="007F3506"/>
    <w:rsid w:val="007F3DBA"/>
    <w:rsid w:val="007F401D"/>
    <w:rsid w:val="007F40FE"/>
    <w:rsid w:val="007F446F"/>
    <w:rsid w:val="007F608B"/>
    <w:rsid w:val="007F64D0"/>
    <w:rsid w:val="00800AA3"/>
    <w:rsid w:val="00811C56"/>
    <w:rsid w:val="00812D1E"/>
    <w:rsid w:val="00812FB9"/>
    <w:rsid w:val="00814A83"/>
    <w:rsid w:val="00816602"/>
    <w:rsid w:val="00816ACE"/>
    <w:rsid w:val="00822E81"/>
    <w:rsid w:val="00824CA2"/>
    <w:rsid w:val="00827EBF"/>
    <w:rsid w:val="00833541"/>
    <w:rsid w:val="00840379"/>
    <w:rsid w:val="00840546"/>
    <w:rsid w:val="00840A9B"/>
    <w:rsid w:val="00841353"/>
    <w:rsid w:val="008421E3"/>
    <w:rsid w:val="008435FB"/>
    <w:rsid w:val="00844DDA"/>
    <w:rsid w:val="008453FA"/>
    <w:rsid w:val="00845510"/>
    <w:rsid w:val="00846B8B"/>
    <w:rsid w:val="00847EDA"/>
    <w:rsid w:val="00851D10"/>
    <w:rsid w:val="00852346"/>
    <w:rsid w:val="0085470B"/>
    <w:rsid w:val="00855070"/>
    <w:rsid w:val="00855AA5"/>
    <w:rsid w:val="008607F1"/>
    <w:rsid w:val="008619AA"/>
    <w:rsid w:val="008622CB"/>
    <w:rsid w:val="00862F71"/>
    <w:rsid w:val="00864A73"/>
    <w:rsid w:val="00867BCF"/>
    <w:rsid w:val="008715BC"/>
    <w:rsid w:val="00872514"/>
    <w:rsid w:val="0087534D"/>
    <w:rsid w:val="008757D9"/>
    <w:rsid w:val="008826B6"/>
    <w:rsid w:val="00883858"/>
    <w:rsid w:val="00884719"/>
    <w:rsid w:val="00886489"/>
    <w:rsid w:val="00890806"/>
    <w:rsid w:val="00892DDC"/>
    <w:rsid w:val="0089392E"/>
    <w:rsid w:val="00893935"/>
    <w:rsid w:val="00894C01"/>
    <w:rsid w:val="008954E1"/>
    <w:rsid w:val="00897937"/>
    <w:rsid w:val="008A4018"/>
    <w:rsid w:val="008A5DDA"/>
    <w:rsid w:val="008A6AC2"/>
    <w:rsid w:val="008A73BF"/>
    <w:rsid w:val="008A7656"/>
    <w:rsid w:val="008B24A3"/>
    <w:rsid w:val="008C35C5"/>
    <w:rsid w:val="008C4070"/>
    <w:rsid w:val="008C441F"/>
    <w:rsid w:val="008C4EDC"/>
    <w:rsid w:val="008C5C62"/>
    <w:rsid w:val="008C62A1"/>
    <w:rsid w:val="008C7DD6"/>
    <w:rsid w:val="008D007B"/>
    <w:rsid w:val="008D0820"/>
    <w:rsid w:val="008D1320"/>
    <w:rsid w:val="008D13AC"/>
    <w:rsid w:val="008D3184"/>
    <w:rsid w:val="008D3541"/>
    <w:rsid w:val="008D3ECA"/>
    <w:rsid w:val="008E318F"/>
    <w:rsid w:val="008E35B4"/>
    <w:rsid w:val="008E50F4"/>
    <w:rsid w:val="008E6B3E"/>
    <w:rsid w:val="008F247C"/>
    <w:rsid w:val="008F4777"/>
    <w:rsid w:val="008F5630"/>
    <w:rsid w:val="0090396C"/>
    <w:rsid w:val="00903E14"/>
    <w:rsid w:val="0090482B"/>
    <w:rsid w:val="009059AC"/>
    <w:rsid w:val="0091114F"/>
    <w:rsid w:val="009141EB"/>
    <w:rsid w:val="009153DB"/>
    <w:rsid w:val="00915C75"/>
    <w:rsid w:val="00916A59"/>
    <w:rsid w:val="00920B02"/>
    <w:rsid w:val="00920F3A"/>
    <w:rsid w:val="00922482"/>
    <w:rsid w:val="009225A8"/>
    <w:rsid w:val="009230B9"/>
    <w:rsid w:val="00923642"/>
    <w:rsid w:val="00930FDD"/>
    <w:rsid w:val="00931712"/>
    <w:rsid w:val="00933737"/>
    <w:rsid w:val="009342AA"/>
    <w:rsid w:val="0093512A"/>
    <w:rsid w:val="009351EF"/>
    <w:rsid w:val="009402AB"/>
    <w:rsid w:val="009412C8"/>
    <w:rsid w:val="00941AE7"/>
    <w:rsid w:val="009429DB"/>
    <w:rsid w:val="009466B3"/>
    <w:rsid w:val="00947B50"/>
    <w:rsid w:val="0095059A"/>
    <w:rsid w:val="009511FE"/>
    <w:rsid w:val="00952D32"/>
    <w:rsid w:val="00953EA9"/>
    <w:rsid w:val="009550DB"/>
    <w:rsid w:val="00956EC7"/>
    <w:rsid w:val="009577C0"/>
    <w:rsid w:val="00957C92"/>
    <w:rsid w:val="00957EA0"/>
    <w:rsid w:val="00960E39"/>
    <w:rsid w:val="00962EEA"/>
    <w:rsid w:val="0096621B"/>
    <w:rsid w:val="00970B0E"/>
    <w:rsid w:val="00971214"/>
    <w:rsid w:val="00975BD4"/>
    <w:rsid w:val="00977A31"/>
    <w:rsid w:val="00980EAD"/>
    <w:rsid w:val="0098244A"/>
    <w:rsid w:val="009841E1"/>
    <w:rsid w:val="009868D8"/>
    <w:rsid w:val="00987ADE"/>
    <w:rsid w:val="00987CF2"/>
    <w:rsid w:val="0099015B"/>
    <w:rsid w:val="00991018"/>
    <w:rsid w:val="009949EB"/>
    <w:rsid w:val="009A0129"/>
    <w:rsid w:val="009A08E2"/>
    <w:rsid w:val="009A0A54"/>
    <w:rsid w:val="009A1227"/>
    <w:rsid w:val="009A1B31"/>
    <w:rsid w:val="009A207E"/>
    <w:rsid w:val="009A5AEE"/>
    <w:rsid w:val="009A5C6B"/>
    <w:rsid w:val="009A6616"/>
    <w:rsid w:val="009A77A3"/>
    <w:rsid w:val="009B3EBA"/>
    <w:rsid w:val="009B442B"/>
    <w:rsid w:val="009C160C"/>
    <w:rsid w:val="009C3E19"/>
    <w:rsid w:val="009C4F2A"/>
    <w:rsid w:val="009C5022"/>
    <w:rsid w:val="009C6674"/>
    <w:rsid w:val="009D00A9"/>
    <w:rsid w:val="009D0532"/>
    <w:rsid w:val="009D154B"/>
    <w:rsid w:val="009D1635"/>
    <w:rsid w:val="009D2412"/>
    <w:rsid w:val="009D2D1D"/>
    <w:rsid w:val="009D393D"/>
    <w:rsid w:val="009D4C1D"/>
    <w:rsid w:val="009D526A"/>
    <w:rsid w:val="009D62FE"/>
    <w:rsid w:val="009D6F44"/>
    <w:rsid w:val="009D7CE8"/>
    <w:rsid w:val="009D7DD1"/>
    <w:rsid w:val="009E1B2A"/>
    <w:rsid w:val="009E1D60"/>
    <w:rsid w:val="009E26AC"/>
    <w:rsid w:val="009E53BC"/>
    <w:rsid w:val="009F09DD"/>
    <w:rsid w:val="009F2D58"/>
    <w:rsid w:val="009F6F17"/>
    <w:rsid w:val="009F7F76"/>
    <w:rsid w:val="00A004B4"/>
    <w:rsid w:val="00A024F3"/>
    <w:rsid w:val="00A031AF"/>
    <w:rsid w:val="00A038EC"/>
    <w:rsid w:val="00A1018B"/>
    <w:rsid w:val="00A10FB3"/>
    <w:rsid w:val="00A13B48"/>
    <w:rsid w:val="00A14A7B"/>
    <w:rsid w:val="00A163EE"/>
    <w:rsid w:val="00A17475"/>
    <w:rsid w:val="00A176C3"/>
    <w:rsid w:val="00A17B51"/>
    <w:rsid w:val="00A20024"/>
    <w:rsid w:val="00A203C1"/>
    <w:rsid w:val="00A21671"/>
    <w:rsid w:val="00A2385F"/>
    <w:rsid w:val="00A246E0"/>
    <w:rsid w:val="00A27662"/>
    <w:rsid w:val="00A279AA"/>
    <w:rsid w:val="00A30CF2"/>
    <w:rsid w:val="00A330C2"/>
    <w:rsid w:val="00A34C16"/>
    <w:rsid w:val="00A41762"/>
    <w:rsid w:val="00A45345"/>
    <w:rsid w:val="00A47AAA"/>
    <w:rsid w:val="00A50E6A"/>
    <w:rsid w:val="00A51675"/>
    <w:rsid w:val="00A52FA6"/>
    <w:rsid w:val="00A53569"/>
    <w:rsid w:val="00A536F1"/>
    <w:rsid w:val="00A54B58"/>
    <w:rsid w:val="00A56C0C"/>
    <w:rsid w:val="00A6512D"/>
    <w:rsid w:val="00A66E4E"/>
    <w:rsid w:val="00A706F5"/>
    <w:rsid w:val="00A71915"/>
    <w:rsid w:val="00A72460"/>
    <w:rsid w:val="00A72CFD"/>
    <w:rsid w:val="00A72EFC"/>
    <w:rsid w:val="00A813F7"/>
    <w:rsid w:val="00A8359E"/>
    <w:rsid w:val="00A877AB"/>
    <w:rsid w:val="00A90438"/>
    <w:rsid w:val="00A91C86"/>
    <w:rsid w:val="00A92600"/>
    <w:rsid w:val="00A938ED"/>
    <w:rsid w:val="00A94220"/>
    <w:rsid w:val="00A94E79"/>
    <w:rsid w:val="00A9788D"/>
    <w:rsid w:val="00A97A37"/>
    <w:rsid w:val="00AA0DAB"/>
    <w:rsid w:val="00AA241E"/>
    <w:rsid w:val="00AB0E30"/>
    <w:rsid w:val="00AB4C5C"/>
    <w:rsid w:val="00AB5A01"/>
    <w:rsid w:val="00AB6375"/>
    <w:rsid w:val="00AB69B3"/>
    <w:rsid w:val="00AB6E80"/>
    <w:rsid w:val="00AB6F06"/>
    <w:rsid w:val="00AC33CA"/>
    <w:rsid w:val="00AD19F0"/>
    <w:rsid w:val="00AD2A1F"/>
    <w:rsid w:val="00AD3A6A"/>
    <w:rsid w:val="00AD6383"/>
    <w:rsid w:val="00AD7C7F"/>
    <w:rsid w:val="00AE0077"/>
    <w:rsid w:val="00AE2652"/>
    <w:rsid w:val="00AE3AEC"/>
    <w:rsid w:val="00AE40AD"/>
    <w:rsid w:val="00AE5E80"/>
    <w:rsid w:val="00AE64EE"/>
    <w:rsid w:val="00AE77A9"/>
    <w:rsid w:val="00AE7FDE"/>
    <w:rsid w:val="00AF022B"/>
    <w:rsid w:val="00AF15C1"/>
    <w:rsid w:val="00AF1D16"/>
    <w:rsid w:val="00AF3815"/>
    <w:rsid w:val="00AF4095"/>
    <w:rsid w:val="00AF5236"/>
    <w:rsid w:val="00AF5D4F"/>
    <w:rsid w:val="00AF6968"/>
    <w:rsid w:val="00B02533"/>
    <w:rsid w:val="00B03058"/>
    <w:rsid w:val="00B0395C"/>
    <w:rsid w:val="00B03FFA"/>
    <w:rsid w:val="00B05368"/>
    <w:rsid w:val="00B06760"/>
    <w:rsid w:val="00B12492"/>
    <w:rsid w:val="00B12C07"/>
    <w:rsid w:val="00B14472"/>
    <w:rsid w:val="00B15851"/>
    <w:rsid w:val="00B15A9F"/>
    <w:rsid w:val="00B16208"/>
    <w:rsid w:val="00B17687"/>
    <w:rsid w:val="00B17F85"/>
    <w:rsid w:val="00B20A71"/>
    <w:rsid w:val="00B21ACA"/>
    <w:rsid w:val="00B22CA9"/>
    <w:rsid w:val="00B25CBB"/>
    <w:rsid w:val="00B2714A"/>
    <w:rsid w:val="00B273B3"/>
    <w:rsid w:val="00B3590C"/>
    <w:rsid w:val="00B4096D"/>
    <w:rsid w:val="00B41232"/>
    <w:rsid w:val="00B44E84"/>
    <w:rsid w:val="00B5260F"/>
    <w:rsid w:val="00B53833"/>
    <w:rsid w:val="00B53C01"/>
    <w:rsid w:val="00B54DFE"/>
    <w:rsid w:val="00B5658A"/>
    <w:rsid w:val="00B62953"/>
    <w:rsid w:val="00B6325B"/>
    <w:rsid w:val="00B6370D"/>
    <w:rsid w:val="00B662F5"/>
    <w:rsid w:val="00B7489B"/>
    <w:rsid w:val="00B75AF0"/>
    <w:rsid w:val="00B77ED2"/>
    <w:rsid w:val="00B80633"/>
    <w:rsid w:val="00B82FF8"/>
    <w:rsid w:val="00B84832"/>
    <w:rsid w:val="00B87B78"/>
    <w:rsid w:val="00B9232E"/>
    <w:rsid w:val="00B93EB8"/>
    <w:rsid w:val="00B9499C"/>
    <w:rsid w:val="00B94B90"/>
    <w:rsid w:val="00B95722"/>
    <w:rsid w:val="00B9656F"/>
    <w:rsid w:val="00BA1CAE"/>
    <w:rsid w:val="00BA69AD"/>
    <w:rsid w:val="00BB16A4"/>
    <w:rsid w:val="00BB3D4B"/>
    <w:rsid w:val="00BB497F"/>
    <w:rsid w:val="00BB57EC"/>
    <w:rsid w:val="00BB5844"/>
    <w:rsid w:val="00BB6A78"/>
    <w:rsid w:val="00BB7910"/>
    <w:rsid w:val="00BC023E"/>
    <w:rsid w:val="00BC11E3"/>
    <w:rsid w:val="00BC1C34"/>
    <w:rsid w:val="00BC27B6"/>
    <w:rsid w:val="00BC463C"/>
    <w:rsid w:val="00BC4AFA"/>
    <w:rsid w:val="00BC5DAB"/>
    <w:rsid w:val="00BC6FA5"/>
    <w:rsid w:val="00BC7DFE"/>
    <w:rsid w:val="00BD09BB"/>
    <w:rsid w:val="00BD0EBF"/>
    <w:rsid w:val="00BD2253"/>
    <w:rsid w:val="00BD3139"/>
    <w:rsid w:val="00BD363B"/>
    <w:rsid w:val="00BD694E"/>
    <w:rsid w:val="00BE312F"/>
    <w:rsid w:val="00BE3E16"/>
    <w:rsid w:val="00BE41B9"/>
    <w:rsid w:val="00BE43AF"/>
    <w:rsid w:val="00BE4801"/>
    <w:rsid w:val="00BE4F1B"/>
    <w:rsid w:val="00BE5048"/>
    <w:rsid w:val="00BE505D"/>
    <w:rsid w:val="00BF0897"/>
    <w:rsid w:val="00BF4C42"/>
    <w:rsid w:val="00BF54BB"/>
    <w:rsid w:val="00BF6FED"/>
    <w:rsid w:val="00BF7646"/>
    <w:rsid w:val="00C00D5F"/>
    <w:rsid w:val="00C013AF"/>
    <w:rsid w:val="00C014A0"/>
    <w:rsid w:val="00C06CA0"/>
    <w:rsid w:val="00C10F17"/>
    <w:rsid w:val="00C15415"/>
    <w:rsid w:val="00C15783"/>
    <w:rsid w:val="00C1679A"/>
    <w:rsid w:val="00C208DD"/>
    <w:rsid w:val="00C220EC"/>
    <w:rsid w:val="00C236E4"/>
    <w:rsid w:val="00C23929"/>
    <w:rsid w:val="00C2471F"/>
    <w:rsid w:val="00C26112"/>
    <w:rsid w:val="00C26E01"/>
    <w:rsid w:val="00C27F62"/>
    <w:rsid w:val="00C3279F"/>
    <w:rsid w:val="00C3287B"/>
    <w:rsid w:val="00C32B61"/>
    <w:rsid w:val="00C32CE7"/>
    <w:rsid w:val="00C32F77"/>
    <w:rsid w:val="00C33D52"/>
    <w:rsid w:val="00C403DB"/>
    <w:rsid w:val="00C411C7"/>
    <w:rsid w:val="00C41F71"/>
    <w:rsid w:val="00C4292E"/>
    <w:rsid w:val="00C43B35"/>
    <w:rsid w:val="00C4456A"/>
    <w:rsid w:val="00C451EA"/>
    <w:rsid w:val="00C4575A"/>
    <w:rsid w:val="00C504BF"/>
    <w:rsid w:val="00C5167B"/>
    <w:rsid w:val="00C54C11"/>
    <w:rsid w:val="00C55AC8"/>
    <w:rsid w:val="00C63B7D"/>
    <w:rsid w:val="00C6508E"/>
    <w:rsid w:val="00C65AA5"/>
    <w:rsid w:val="00C66B0A"/>
    <w:rsid w:val="00C67E14"/>
    <w:rsid w:val="00C704C7"/>
    <w:rsid w:val="00C76E4D"/>
    <w:rsid w:val="00C80B34"/>
    <w:rsid w:val="00C82288"/>
    <w:rsid w:val="00C826CE"/>
    <w:rsid w:val="00C8512F"/>
    <w:rsid w:val="00C86F7F"/>
    <w:rsid w:val="00C87CB7"/>
    <w:rsid w:val="00C90FEC"/>
    <w:rsid w:val="00C917CC"/>
    <w:rsid w:val="00C91DC6"/>
    <w:rsid w:val="00C9225D"/>
    <w:rsid w:val="00C927FD"/>
    <w:rsid w:val="00C92EF0"/>
    <w:rsid w:val="00C95389"/>
    <w:rsid w:val="00C97C2E"/>
    <w:rsid w:val="00C97C43"/>
    <w:rsid w:val="00CA197C"/>
    <w:rsid w:val="00CA27F3"/>
    <w:rsid w:val="00CA3164"/>
    <w:rsid w:val="00CA3CFB"/>
    <w:rsid w:val="00CA43FA"/>
    <w:rsid w:val="00CA50C5"/>
    <w:rsid w:val="00CA59A5"/>
    <w:rsid w:val="00CA5FB7"/>
    <w:rsid w:val="00CA6DBC"/>
    <w:rsid w:val="00CA7AD1"/>
    <w:rsid w:val="00CB43E1"/>
    <w:rsid w:val="00CB6B32"/>
    <w:rsid w:val="00CB7A63"/>
    <w:rsid w:val="00CC09BE"/>
    <w:rsid w:val="00CC2B39"/>
    <w:rsid w:val="00CC42E3"/>
    <w:rsid w:val="00CC5667"/>
    <w:rsid w:val="00CC5CEE"/>
    <w:rsid w:val="00CC6663"/>
    <w:rsid w:val="00CC7811"/>
    <w:rsid w:val="00CD04DA"/>
    <w:rsid w:val="00CD06AE"/>
    <w:rsid w:val="00CD1C68"/>
    <w:rsid w:val="00CD3FF6"/>
    <w:rsid w:val="00CD52C5"/>
    <w:rsid w:val="00CD61AC"/>
    <w:rsid w:val="00CD6E21"/>
    <w:rsid w:val="00CD75AE"/>
    <w:rsid w:val="00CE01D4"/>
    <w:rsid w:val="00CE1ECF"/>
    <w:rsid w:val="00CE3E8B"/>
    <w:rsid w:val="00CE75B7"/>
    <w:rsid w:val="00CE76EE"/>
    <w:rsid w:val="00CF2933"/>
    <w:rsid w:val="00CF2A9D"/>
    <w:rsid w:val="00CF6E4D"/>
    <w:rsid w:val="00D01548"/>
    <w:rsid w:val="00D02246"/>
    <w:rsid w:val="00D0278C"/>
    <w:rsid w:val="00D03164"/>
    <w:rsid w:val="00D04314"/>
    <w:rsid w:val="00D14551"/>
    <w:rsid w:val="00D2115D"/>
    <w:rsid w:val="00D263DD"/>
    <w:rsid w:val="00D27612"/>
    <w:rsid w:val="00D33FD1"/>
    <w:rsid w:val="00D344EF"/>
    <w:rsid w:val="00D345B6"/>
    <w:rsid w:val="00D34691"/>
    <w:rsid w:val="00D348BD"/>
    <w:rsid w:val="00D36911"/>
    <w:rsid w:val="00D375A6"/>
    <w:rsid w:val="00D403CF"/>
    <w:rsid w:val="00D42DE6"/>
    <w:rsid w:val="00D43DEB"/>
    <w:rsid w:val="00D444A7"/>
    <w:rsid w:val="00D47974"/>
    <w:rsid w:val="00D47BCE"/>
    <w:rsid w:val="00D60AA0"/>
    <w:rsid w:val="00D61311"/>
    <w:rsid w:val="00D62030"/>
    <w:rsid w:val="00D63988"/>
    <w:rsid w:val="00D64639"/>
    <w:rsid w:val="00D66FAA"/>
    <w:rsid w:val="00D70002"/>
    <w:rsid w:val="00D7102A"/>
    <w:rsid w:val="00D718FE"/>
    <w:rsid w:val="00D72626"/>
    <w:rsid w:val="00D72C3D"/>
    <w:rsid w:val="00D73BB2"/>
    <w:rsid w:val="00D75212"/>
    <w:rsid w:val="00D76778"/>
    <w:rsid w:val="00D767B9"/>
    <w:rsid w:val="00D76A97"/>
    <w:rsid w:val="00D7772F"/>
    <w:rsid w:val="00D80DDF"/>
    <w:rsid w:val="00D82C45"/>
    <w:rsid w:val="00D830FD"/>
    <w:rsid w:val="00D84168"/>
    <w:rsid w:val="00D86A33"/>
    <w:rsid w:val="00D90F03"/>
    <w:rsid w:val="00D93979"/>
    <w:rsid w:val="00D952D5"/>
    <w:rsid w:val="00D95CB0"/>
    <w:rsid w:val="00D96503"/>
    <w:rsid w:val="00D9768D"/>
    <w:rsid w:val="00D976EA"/>
    <w:rsid w:val="00DA0353"/>
    <w:rsid w:val="00DA1986"/>
    <w:rsid w:val="00DA3913"/>
    <w:rsid w:val="00DB1120"/>
    <w:rsid w:val="00DB1FE0"/>
    <w:rsid w:val="00DB4812"/>
    <w:rsid w:val="00DB52DA"/>
    <w:rsid w:val="00DB5AD1"/>
    <w:rsid w:val="00DC094C"/>
    <w:rsid w:val="00DC25B6"/>
    <w:rsid w:val="00DC27B3"/>
    <w:rsid w:val="00DC2CA9"/>
    <w:rsid w:val="00DC3241"/>
    <w:rsid w:val="00DC34A1"/>
    <w:rsid w:val="00DC37A8"/>
    <w:rsid w:val="00DC4217"/>
    <w:rsid w:val="00DC56F6"/>
    <w:rsid w:val="00DC5820"/>
    <w:rsid w:val="00DC585F"/>
    <w:rsid w:val="00DC69DB"/>
    <w:rsid w:val="00DC733C"/>
    <w:rsid w:val="00DC7C7F"/>
    <w:rsid w:val="00DC7CED"/>
    <w:rsid w:val="00DD0A8E"/>
    <w:rsid w:val="00DD4CE2"/>
    <w:rsid w:val="00DD58F4"/>
    <w:rsid w:val="00DD716A"/>
    <w:rsid w:val="00DD7348"/>
    <w:rsid w:val="00DE2799"/>
    <w:rsid w:val="00DE79BE"/>
    <w:rsid w:val="00DF10E8"/>
    <w:rsid w:val="00DF2379"/>
    <w:rsid w:val="00DF2A07"/>
    <w:rsid w:val="00DF38BB"/>
    <w:rsid w:val="00DF52A5"/>
    <w:rsid w:val="00DF703E"/>
    <w:rsid w:val="00E0095A"/>
    <w:rsid w:val="00E01297"/>
    <w:rsid w:val="00E01821"/>
    <w:rsid w:val="00E02F9D"/>
    <w:rsid w:val="00E043B8"/>
    <w:rsid w:val="00E0467D"/>
    <w:rsid w:val="00E04A4B"/>
    <w:rsid w:val="00E05DFD"/>
    <w:rsid w:val="00E06355"/>
    <w:rsid w:val="00E06727"/>
    <w:rsid w:val="00E13D08"/>
    <w:rsid w:val="00E1485C"/>
    <w:rsid w:val="00E14C75"/>
    <w:rsid w:val="00E1561A"/>
    <w:rsid w:val="00E1760F"/>
    <w:rsid w:val="00E17F7B"/>
    <w:rsid w:val="00E200B8"/>
    <w:rsid w:val="00E205E3"/>
    <w:rsid w:val="00E21D0D"/>
    <w:rsid w:val="00E22028"/>
    <w:rsid w:val="00E22F73"/>
    <w:rsid w:val="00E2495E"/>
    <w:rsid w:val="00E24D4D"/>
    <w:rsid w:val="00E2666F"/>
    <w:rsid w:val="00E2768B"/>
    <w:rsid w:val="00E2792B"/>
    <w:rsid w:val="00E31402"/>
    <w:rsid w:val="00E35DB4"/>
    <w:rsid w:val="00E3654E"/>
    <w:rsid w:val="00E371F1"/>
    <w:rsid w:val="00E41576"/>
    <w:rsid w:val="00E41CA4"/>
    <w:rsid w:val="00E44747"/>
    <w:rsid w:val="00E47798"/>
    <w:rsid w:val="00E5446A"/>
    <w:rsid w:val="00E54B34"/>
    <w:rsid w:val="00E551D4"/>
    <w:rsid w:val="00E55B42"/>
    <w:rsid w:val="00E56AC9"/>
    <w:rsid w:val="00E56F7C"/>
    <w:rsid w:val="00E607C1"/>
    <w:rsid w:val="00E61737"/>
    <w:rsid w:val="00E635E0"/>
    <w:rsid w:val="00E63BB5"/>
    <w:rsid w:val="00E63F91"/>
    <w:rsid w:val="00E65D7A"/>
    <w:rsid w:val="00E66873"/>
    <w:rsid w:val="00E6747D"/>
    <w:rsid w:val="00E73BA7"/>
    <w:rsid w:val="00E746F5"/>
    <w:rsid w:val="00E80867"/>
    <w:rsid w:val="00E82927"/>
    <w:rsid w:val="00E82F0C"/>
    <w:rsid w:val="00E836F8"/>
    <w:rsid w:val="00E83BD6"/>
    <w:rsid w:val="00E83C44"/>
    <w:rsid w:val="00E85BB4"/>
    <w:rsid w:val="00E85DAC"/>
    <w:rsid w:val="00E86185"/>
    <w:rsid w:val="00E87DD3"/>
    <w:rsid w:val="00E9243C"/>
    <w:rsid w:val="00E924BD"/>
    <w:rsid w:val="00E9503E"/>
    <w:rsid w:val="00E95148"/>
    <w:rsid w:val="00EA3153"/>
    <w:rsid w:val="00EA5C6F"/>
    <w:rsid w:val="00EB12A1"/>
    <w:rsid w:val="00EB22B1"/>
    <w:rsid w:val="00EB4C1A"/>
    <w:rsid w:val="00EB4E3B"/>
    <w:rsid w:val="00EB5ADC"/>
    <w:rsid w:val="00EB749A"/>
    <w:rsid w:val="00EC116C"/>
    <w:rsid w:val="00EC1E12"/>
    <w:rsid w:val="00EC235E"/>
    <w:rsid w:val="00EC5091"/>
    <w:rsid w:val="00EC55E3"/>
    <w:rsid w:val="00ED1CDE"/>
    <w:rsid w:val="00ED2DC3"/>
    <w:rsid w:val="00ED487F"/>
    <w:rsid w:val="00ED534E"/>
    <w:rsid w:val="00ED67DD"/>
    <w:rsid w:val="00ED6DD4"/>
    <w:rsid w:val="00EE1284"/>
    <w:rsid w:val="00EE1CFF"/>
    <w:rsid w:val="00EE1E9E"/>
    <w:rsid w:val="00EE2926"/>
    <w:rsid w:val="00EE335F"/>
    <w:rsid w:val="00EE66B0"/>
    <w:rsid w:val="00EF0299"/>
    <w:rsid w:val="00EF08B2"/>
    <w:rsid w:val="00EF0CDA"/>
    <w:rsid w:val="00EF4230"/>
    <w:rsid w:val="00EF4B78"/>
    <w:rsid w:val="00EF4F6F"/>
    <w:rsid w:val="00EF52A8"/>
    <w:rsid w:val="00EF6F57"/>
    <w:rsid w:val="00EF7758"/>
    <w:rsid w:val="00EF7F3D"/>
    <w:rsid w:val="00F005AA"/>
    <w:rsid w:val="00F021DC"/>
    <w:rsid w:val="00F07E84"/>
    <w:rsid w:val="00F12475"/>
    <w:rsid w:val="00F12CE2"/>
    <w:rsid w:val="00F13B5E"/>
    <w:rsid w:val="00F13E21"/>
    <w:rsid w:val="00F14283"/>
    <w:rsid w:val="00F15626"/>
    <w:rsid w:val="00F15BC5"/>
    <w:rsid w:val="00F233FE"/>
    <w:rsid w:val="00F23FA2"/>
    <w:rsid w:val="00F24EC4"/>
    <w:rsid w:val="00F26549"/>
    <w:rsid w:val="00F306FC"/>
    <w:rsid w:val="00F30A54"/>
    <w:rsid w:val="00F30C32"/>
    <w:rsid w:val="00F30F25"/>
    <w:rsid w:val="00F31F79"/>
    <w:rsid w:val="00F32174"/>
    <w:rsid w:val="00F37DC7"/>
    <w:rsid w:val="00F463E7"/>
    <w:rsid w:val="00F47341"/>
    <w:rsid w:val="00F54DE7"/>
    <w:rsid w:val="00F54F41"/>
    <w:rsid w:val="00F55165"/>
    <w:rsid w:val="00F5705E"/>
    <w:rsid w:val="00F5735F"/>
    <w:rsid w:val="00F610CF"/>
    <w:rsid w:val="00F64C05"/>
    <w:rsid w:val="00F65C2F"/>
    <w:rsid w:val="00F665FE"/>
    <w:rsid w:val="00F6664B"/>
    <w:rsid w:val="00F6689B"/>
    <w:rsid w:val="00F7052F"/>
    <w:rsid w:val="00F709ED"/>
    <w:rsid w:val="00F726A4"/>
    <w:rsid w:val="00F74A66"/>
    <w:rsid w:val="00F76229"/>
    <w:rsid w:val="00F76FFF"/>
    <w:rsid w:val="00F8106D"/>
    <w:rsid w:val="00F8189F"/>
    <w:rsid w:val="00F81B2E"/>
    <w:rsid w:val="00F83B08"/>
    <w:rsid w:val="00F84ED6"/>
    <w:rsid w:val="00F855E0"/>
    <w:rsid w:val="00F861A2"/>
    <w:rsid w:val="00F861E1"/>
    <w:rsid w:val="00F8646A"/>
    <w:rsid w:val="00F87337"/>
    <w:rsid w:val="00F9172D"/>
    <w:rsid w:val="00FA0C14"/>
    <w:rsid w:val="00FA1621"/>
    <w:rsid w:val="00FA1655"/>
    <w:rsid w:val="00FA2EA2"/>
    <w:rsid w:val="00FA3D27"/>
    <w:rsid w:val="00FA7116"/>
    <w:rsid w:val="00FA744A"/>
    <w:rsid w:val="00FB1936"/>
    <w:rsid w:val="00FB198F"/>
    <w:rsid w:val="00FB1C33"/>
    <w:rsid w:val="00FB20E1"/>
    <w:rsid w:val="00FB20E6"/>
    <w:rsid w:val="00FB2526"/>
    <w:rsid w:val="00FB4CBF"/>
    <w:rsid w:val="00FB71A4"/>
    <w:rsid w:val="00FC00B0"/>
    <w:rsid w:val="00FC05F2"/>
    <w:rsid w:val="00FC079A"/>
    <w:rsid w:val="00FC3FAD"/>
    <w:rsid w:val="00FC54A5"/>
    <w:rsid w:val="00FD3AB0"/>
    <w:rsid w:val="00FD4113"/>
    <w:rsid w:val="00FD659B"/>
    <w:rsid w:val="00FD66C1"/>
    <w:rsid w:val="00FE0A23"/>
    <w:rsid w:val="00FE0DAC"/>
    <w:rsid w:val="00FE287D"/>
    <w:rsid w:val="00FE2DEB"/>
    <w:rsid w:val="00FE6792"/>
    <w:rsid w:val="00FF35E2"/>
    <w:rsid w:val="00FF60AC"/>
    <w:rsid w:val="00FF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B592B3A"/>
  <w15:chartTrackingRefBased/>
  <w15:docId w15:val="{7645A3EF-CCAC-4238-B9DC-1FE23BA9E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54BB"/>
    <w:rPr>
      <w:rFonts w:ascii="Verdana" w:hAnsi="Verdan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84ED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bCs/>
      <w:sz w:val="36"/>
    </w:rPr>
  </w:style>
  <w:style w:type="paragraph" w:styleId="Header">
    <w:name w:val="header"/>
    <w:basedOn w:val="Normal"/>
    <w:rsid w:val="00A238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2385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2385F"/>
  </w:style>
  <w:style w:type="table" w:styleId="TableGrid">
    <w:name w:val="Table Grid"/>
    <w:basedOn w:val="TableNormal"/>
    <w:rsid w:val="00772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73C2"/>
    <w:rPr>
      <w:rFonts w:ascii="Tahoma" w:hAnsi="Tahoma" w:cs="Tahoma"/>
      <w:sz w:val="16"/>
      <w:szCs w:val="16"/>
    </w:rPr>
  </w:style>
  <w:style w:type="paragraph" w:customStyle="1" w:styleId="Tableheading">
    <w:name w:val="Table heading"/>
    <w:basedOn w:val="Normal"/>
    <w:rsid w:val="006D159D"/>
    <w:rPr>
      <w:rFonts w:ascii="Tahoma" w:eastAsia="Batang" w:hAnsi="Tahoma" w:cs="Tahoma"/>
      <w:b/>
      <w:sz w:val="20"/>
      <w:lang w:eastAsia="ko-KR"/>
    </w:rPr>
  </w:style>
  <w:style w:type="character" w:styleId="Hyperlink">
    <w:name w:val="Hyperlink"/>
    <w:uiPriority w:val="99"/>
    <w:rsid w:val="000336F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35D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4B9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466B3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Default">
    <w:name w:val="Default"/>
    <w:rsid w:val="00CE1EC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xxxxmsonormal">
    <w:name w:val="x_x_x_xmsonormal"/>
    <w:basedOn w:val="Normal"/>
    <w:rsid w:val="005C1001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xxmsonormal">
    <w:name w:val="x_x_x_msonormal"/>
    <w:basedOn w:val="Normal"/>
    <w:rsid w:val="005C1001"/>
    <w:pPr>
      <w:spacing w:before="100" w:beforeAutospacing="1" w:after="100" w:afterAutospacing="1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5C1001"/>
    <w:rPr>
      <w:b/>
      <w:bCs/>
    </w:rPr>
  </w:style>
  <w:style w:type="paragraph" w:customStyle="1" w:styleId="xmsonormal">
    <w:name w:val="x_msonormal"/>
    <w:basedOn w:val="Normal"/>
    <w:rsid w:val="00A038EC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markuxdmbf1ww">
    <w:name w:val="markuxdmbf1ww"/>
    <w:basedOn w:val="DefaultParagraphFont"/>
    <w:rsid w:val="00A038EC"/>
  </w:style>
  <w:style w:type="character" w:styleId="Emphasis">
    <w:name w:val="Emphasis"/>
    <w:basedOn w:val="DefaultParagraphFont"/>
    <w:uiPriority w:val="20"/>
    <w:qFormat/>
    <w:rsid w:val="00354267"/>
    <w:rPr>
      <w:i/>
      <w:iCs/>
    </w:rPr>
  </w:style>
  <w:style w:type="paragraph" w:customStyle="1" w:styleId="extended-list">
    <w:name w:val="extended-list"/>
    <w:basedOn w:val="Normal"/>
    <w:rsid w:val="00DB52DA"/>
    <w:pPr>
      <w:spacing w:before="100" w:beforeAutospacing="1" w:after="100" w:afterAutospacing="1"/>
    </w:pPr>
    <w:rPr>
      <w:rFonts w:ascii="Times New Roman" w:hAnsi="Times New Roman"/>
    </w:rPr>
  </w:style>
  <w:style w:type="paragraph" w:styleId="PlainText">
    <w:name w:val="Plain Text"/>
    <w:basedOn w:val="Normal"/>
    <w:link w:val="PlainTextChar"/>
    <w:uiPriority w:val="99"/>
    <w:unhideWhenUsed/>
    <w:rsid w:val="001C7C4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C7C4A"/>
    <w:rPr>
      <w:rFonts w:ascii="Calibri" w:eastAsiaTheme="minorHAnsi" w:hAnsi="Calibri" w:cstheme="minorBidi"/>
      <w:sz w:val="22"/>
      <w:szCs w:val="21"/>
    </w:rPr>
  </w:style>
  <w:style w:type="character" w:customStyle="1" w:styleId="Heading4Char">
    <w:name w:val="Heading 4 Char"/>
    <w:basedOn w:val="DefaultParagraphFont"/>
    <w:link w:val="Heading4"/>
    <w:semiHidden/>
    <w:rsid w:val="00F84ED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F84ED6"/>
    <w:pPr>
      <w:spacing w:before="180" w:after="180"/>
    </w:pPr>
    <w:rPr>
      <w:rFonts w:asciiTheme="minorHAnsi" w:eastAsiaTheme="minorHAnsi" w:hAnsiTheme="minorHAnsi" w:cstheme="minorBidi"/>
      <w:b w:val="0"/>
      <w:bCs w:val="0"/>
      <w:sz w:val="24"/>
    </w:rPr>
  </w:style>
  <w:style w:type="paragraph" w:customStyle="1" w:styleId="Compact">
    <w:name w:val="Compact"/>
    <w:basedOn w:val="BodyText"/>
    <w:qFormat/>
    <w:rsid w:val="00F84ED6"/>
    <w:pPr>
      <w:spacing w:before="36" w:after="36"/>
    </w:pPr>
    <w:rPr>
      <w:rFonts w:asciiTheme="minorHAnsi" w:eastAsiaTheme="minorHAnsi" w:hAnsiTheme="minorHAnsi" w:cstheme="minorBidi"/>
      <w:b w:val="0"/>
      <w:bCs w:val="0"/>
      <w:sz w:val="24"/>
    </w:rPr>
  </w:style>
  <w:style w:type="character" w:customStyle="1" w:styleId="VerbatimChar">
    <w:name w:val="Verbatim Char"/>
    <w:basedOn w:val="DefaultParagraphFont"/>
    <w:link w:val="SourceCode"/>
    <w:rsid w:val="00F84ED6"/>
    <w:rPr>
      <w:rFonts w:ascii="Consolas" w:hAnsi="Consolas"/>
    </w:rPr>
  </w:style>
  <w:style w:type="paragraph" w:customStyle="1" w:styleId="SourceCode">
    <w:name w:val="Source Code"/>
    <w:basedOn w:val="Normal"/>
    <w:link w:val="VerbatimChar"/>
    <w:rsid w:val="00F84ED6"/>
    <w:pPr>
      <w:wordWrap w:val="0"/>
      <w:spacing w:after="200"/>
    </w:pPr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F84E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4ED6"/>
    <w:pPr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4ED6"/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53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0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7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8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7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52446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6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98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53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9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6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3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07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3" w:color="E1E1E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97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713059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B5C4D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91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45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71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0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6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
<Relationships xmlns="http://schemas.openxmlformats.org/package/2006/relationships"><Relationship Id="rId1" Type="http://schemas.openxmlformats.org/officeDocument/2006/relationships/attachedTemplate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84C4A-3649-401D-AF3D-3A3A3D39B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SBS_Internal_Meeting_Agenda_Minutes_template_20090324</Template>
  <TotalTime>0</TotalTime>
  <Pages>2</Pages>
  <Words>271</Words>
  <Characters>1560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and Funding Team Meeting</vt:lpstr>
    </vt:vector>
  </TitlesOfParts>
  <Company>subsystems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and Funding Team Meeting</dc:title>
  <dc:subject/>
  <dc:creator>Matt Sanders</dc:creator>
  <cp:keywords/>
  <cp:lastModifiedBy>Harrison, Tenisha (FAA)</cp:lastModifiedBy>
  <cp:revision>2</cp:revision>
  <cp:lastPrinted>2018-08-10T12:45:00Z</cp:lastPrinted>
  <dcterms:created xsi:type="dcterms:W3CDTF">2020-04-21T16:36:00Z</dcterms:created>
  <dcterms:modified xsi:type="dcterms:W3CDTF">2020-04-21T16:36:00Z</dcterms:modified>
</cp:coreProperties>
</file>